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712DA" w14:textId="77777777" w:rsidR="004E0491" w:rsidRPr="005966AF" w:rsidRDefault="004E0491" w:rsidP="004E0491">
      <w:pPr>
        <w:pStyle w:val="RCoWIntroHeading"/>
        <w:spacing w:before="0" w:after="0"/>
        <w:rPr>
          <w:color w:val="002060"/>
        </w:rPr>
      </w:pPr>
      <w:bookmarkStart w:id="0" w:name="_Toc281990998"/>
      <w:r w:rsidRPr="005966AF">
        <w:rPr>
          <w:color w:val="002060"/>
        </w:rPr>
        <w:t xml:space="preserve">POSITION DESCRIPTION </w:t>
      </w:r>
    </w:p>
    <w:p w14:paraId="765B2B21" w14:textId="77777777" w:rsidR="004E0491" w:rsidRPr="005966AF" w:rsidRDefault="004E0491" w:rsidP="004E0491">
      <w:pPr>
        <w:pStyle w:val="BodyText"/>
        <w:spacing w:before="10" w:after="1"/>
        <w:rPr>
          <w:b/>
          <w:color w:val="002060"/>
        </w:rPr>
      </w:pPr>
    </w:p>
    <w:tbl>
      <w:tblPr>
        <w:tblW w:w="9352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3"/>
        <w:gridCol w:w="6379"/>
      </w:tblGrid>
      <w:tr w:rsidR="005966AF" w:rsidRPr="005966AF" w14:paraId="6EEAEAAE" w14:textId="77777777" w:rsidTr="00F168CF">
        <w:trPr>
          <w:trHeight w:val="242"/>
        </w:trPr>
        <w:tc>
          <w:tcPr>
            <w:tcW w:w="2973" w:type="dxa"/>
          </w:tcPr>
          <w:p w14:paraId="22928D72" w14:textId="77777777" w:rsidR="004E0491" w:rsidRPr="005966AF" w:rsidRDefault="004E0491" w:rsidP="00F168CF">
            <w:pPr>
              <w:pStyle w:val="TableParagraph"/>
              <w:rPr>
                <w:b/>
                <w:color w:val="002060"/>
                <w:sz w:val="24"/>
              </w:rPr>
            </w:pPr>
            <w:r w:rsidRPr="005966AF">
              <w:rPr>
                <w:b/>
                <w:color w:val="002060"/>
                <w:sz w:val="24"/>
              </w:rPr>
              <w:t>Position</w:t>
            </w:r>
            <w:r w:rsidRPr="005966AF">
              <w:rPr>
                <w:b/>
                <w:color w:val="002060"/>
                <w:spacing w:val="22"/>
                <w:sz w:val="24"/>
              </w:rPr>
              <w:t xml:space="preserve"> </w:t>
            </w:r>
            <w:r w:rsidRPr="005966AF">
              <w:rPr>
                <w:b/>
                <w:color w:val="002060"/>
                <w:sz w:val="24"/>
              </w:rPr>
              <w:t>Title</w:t>
            </w:r>
          </w:p>
        </w:tc>
        <w:tc>
          <w:tcPr>
            <w:tcW w:w="6379" w:type="dxa"/>
          </w:tcPr>
          <w:p w14:paraId="6B491D03" w14:textId="6B1FD390" w:rsidR="004E0491" w:rsidRPr="005966AF" w:rsidRDefault="00462411" w:rsidP="00462411">
            <w:pPr>
              <w:pStyle w:val="TableParagraph"/>
              <w:ind w:left="0"/>
              <w:rPr>
                <w:bCs/>
                <w:color w:val="002060"/>
                <w:sz w:val="24"/>
              </w:rPr>
            </w:pPr>
            <w:r>
              <w:rPr>
                <w:bCs/>
                <w:color w:val="002060"/>
                <w:sz w:val="24"/>
              </w:rPr>
              <w:t xml:space="preserve"> </w:t>
            </w:r>
            <w:r w:rsidR="004E0491" w:rsidRPr="005966AF">
              <w:rPr>
                <w:bCs/>
                <w:color w:val="002060"/>
                <w:sz w:val="24"/>
              </w:rPr>
              <w:t>Café</w:t>
            </w:r>
            <w:r w:rsidR="004E0491" w:rsidRPr="005966AF">
              <w:rPr>
                <w:bCs/>
                <w:color w:val="002060"/>
                <w:spacing w:val="28"/>
                <w:sz w:val="24"/>
              </w:rPr>
              <w:t xml:space="preserve"> </w:t>
            </w:r>
            <w:r w:rsidR="004E0491" w:rsidRPr="005966AF">
              <w:rPr>
                <w:bCs/>
                <w:color w:val="002060"/>
                <w:sz w:val="24"/>
              </w:rPr>
              <w:t>Attendant</w:t>
            </w:r>
          </w:p>
        </w:tc>
      </w:tr>
      <w:tr w:rsidR="005966AF" w:rsidRPr="005966AF" w14:paraId="04A5014A" w14:textId="77777777" w:rsidTr="00F168CF">
        <w:trPr>
          <w:trHeight w:val="242"/>
        </w:trPr>
        <w:tc>
          <w:tcPr>
            <w:tcW w:w="2973" w:type="dxa"/>
          </w:tcPr>
          <w:p w14:paraId="453A194F" w14:textId="77777777" w:rsidR="004E0491" w:rsidRPr="005966AF" w:rsidRDefault="004E0491" w:rsidP="00F168CF">
            <w:pPr>
              <w:pStyle w:val="TableParagraph"/>
              <w:rPr>
                <w:b/>
                <w:color w:val="002060"/>
                <w:sz w:val="24"/>
              </w:rPr>
            </w:pPr>
            <w:r w:rsidRPr="005966AF">
              <w:rPr>
                <w:b/>
                <w:color w:val="002060"/>
                <w:sz w:val="24"/>
              </w:rPr>
              <w:t>Position</w:t>
            </w:r>
            <w:r w:rsidRPr="005966AF">
              <w:rPr>
                <w:b/>
                <w:color w:val="002060"/>
                <w:spacing w:val="23"/>
                <w:sz w:val="24"/>
              </w:rPr>
              <w:t xml:space="preserve"> </w:t>
            </w:r>
            <w:r w:rsidRPr="005966AF">
              <w:rPr>
                <w:b/>
                <w:color w:val="002060"/>
                <w:sz w:val="24"/>
              </w:rPr>
              <w:t>Code</w:t>
            </w:r>
          </w:p>
        </w:tc>
        <w:tc>
          <w:tcPr>
            <w:tcW w:w="6379" w:type="dxa"/>
          </w:tcPr>
          <w:p w14:paraId="60E9CE87" w14:textId="77777777" w:rsidR="004E0491" w:rsidRPr="005966AF" w:rsidRDefault="004E0491" w:rsidP="00F168CF">
            <w:pPr>
              <w:pStyle w:val="TableParagraph"/>
              <w:spacing w:line="240" w:lineRule="auto"/>
              <w:ind w:left="0"/>
              <w:rPr>
                <w:rFonts w:ascii="Times New Roman"/>
                <w:bCs/>
                <w:color w:val="002060"/>
                <w:sz w:val="20"/>
              </w:rPr>
            </w:pPr>
            <w:r w:rsidRPr="005966AF">
              <w:rPr>
                <w:bCs/>
                <w:color w:val="002060"/>
                <w:sz w:val="24"/>
              </w:rPr>
              <w:t xml:space="preserve"> 7022</w:t>
            </w:r>
          </w:p>
        </w:tc>
      </w:tr>
      <w:tr w:rsidR="005966AF" w:rsidRPr="005966AF" w14:paraId="4F4E0EA4" w14:textId="77777777" w:rsidTr="00F168CF">
        <w:trPr>
          <w:trHeight w:val="242"/>
        </w:trPr>
        <w:tc>
          <w:tcPr>
            <w:tcW w:w="2973" w:type="dxa"/>
          </w:tcPr>
          <w:p w14:paraId="492F2B1B" w14:textId="50661D0F" w:rsidR="004E0491" w:rsidRPr="005966AF" w:rsidRDefault="004E0491" w:rsidP="00F168CF">
            <w:pPr>
              <w:pStyle w:val="TableParagraph"/>
              <w:rPr>
                <w:b/>
                <w:color w:val="002060"/>
                <w:sz w:val="24"/>
              </w:rPr>
            </w:pPr>
            <w:r w:rsidRPr="005966AF">
              <w:rPr>
                <w:b/>
                <w:color w:val="002060"/>
                <w:sz w:val="24"/>
              </w:rPr>
              <w:t>Directorate</w:t>
            </w:r>
          </w:p>
        </w:tc>
        <w:tc>
          <w:tcPr>
            <w:tcW w:w="6379" w:type="dxa"/>
          </w:tcPr>
          <w:p w14:paraId="31957FA1" w14:textId="703F17D8" w:rsidR="004E0491" w:rsidRPr="005966AF" w:rsidRDefault="00433FD1" w:rsidP="00433FD1">
            <w:pPr>
              <w:pStyle w:val="TableParagraph"/>
              <w:ind w:left="0"/>
              <w:rPr>
                <w:bCs/>
                <w:color w:val="002060"/>
                <w:sz w:val="24"/>
              </w:rPr>
            </w:pPr>
            <w:r>
              <w:rPr>
                <w:bCs/>
                <w:color w:val="002060"/>
                <w:sz w:val="24"/>
              </w:rPr>
              <w:t xml:space="preserve"> </w:t>
            </w:r>
            <w:r w:rsidR="004E0491" w:rsidRPr="005966AF">
              <w:rPr>
                <w:bCs/>
                <w:color w:val="002060"/>
                <w:sz w:val="24"/>
              </w:rPr>
              <w:t>Corporate &amp; Leisure</w:t>
            </w:r>
          </w:p>
        </w:tc>
      </w:tr>
      <w:tr w:rsidR="005966AF" w:rsidRPr="005966AF" w14:paraId="7F6C067F" w14:textId="77777777" w:rsidTr="00F168CF">
        <w:trPr>
          <w:trHeight w:val="242"/>
        </w:trPr>
        <w:tc>
          <w:tcPr>
            <w:tcW w:w="2973" w:type="dxa"/>
          </w:tcPr>
          <w:p w14:paraId="00948A8A" w14:textId="77777777" w:rsidR="004E0491" w:rsidRPr="005966AF" w:rsidRDefault="004E0491" w:rsidP="00F168CF">
            <w:pPr>
              <w:pStyle w:val="TableParagraph"/>
              <w:rPr>
                <w:b/>
                <w:color w:val="002060"/>
                <w:sz w:val="24"/>
              </w:rPr>
            </w:pPr>
            <w:r w:rsidRPr="005966AF">
              <w:rPr>
                <w:b/>
                <w:color w:val="002060"/>
                <w:sz w:val="24"/>
              </w:rPr>
              <w:t>Work</w:t>
            </w:r>
            <w:r w:rsidRPr="005966AF">
              <w:rPr>
                <w:b/>
                <w:color w:val="002060"/>
                <w:spacing w:val="18"/>
                <w:sz w:val="24"/>
              </w:rPr>
              <w:t xml:space="preserve"> </w:t>
            </w:r>
            <w:r w:rsidRPr="005966AF">
              <w:rPr>
                <w:b/>
                <w:color w:val="002060"/>
                <w:sz w:val="24"/>
              </w:rPr>
              <w:t>Group</w:t>
            </w:r>
          </w:p>
        </w:tc>
        <w:tc>
          <w:tcPr>
            <w:tcW w:w="6379" w:type="dxa"/>
          </w:tcPr>
          <w:p w14:paraId="5D938541" w14:textId="3F82A13F" w:rsidR="004E0491" w:rsidRPr="005966AF" w:rsidRDefault="00433FD1" w:rsidP="00433FD1">
            <w:pPr>
              <w:pStyle w:val="TableParagraph"/>
              <w:ind w:left="0"/>
              <w:rPr>
                <w:bCs/>
                <w:color w:val="002060"/>
                <w:sz w:val="24"/>
              </w:rPr>
            </w:pPr>
            <w:r>
              <w:rPr>
                <w:bCs/>
                <w:color w:val="002060"/>
                <w:sz w:val="24"/>
              </w:rPr>
              <w:t xml:space="preserve"> </w:t>
            </w:r>
            <w:r w:rsidR="004E0491" w:rsidRPr="005966AF">
              <w:rPr>
                <w:bCs/>
                <w:color w:val="002060"/>
                <w:sz w:val="24"/>
              </w:rPr>
              <w:t>Wangaratta</w:t>
            </w:r>
            <w:r w:rsidR="004E0491" w:rsidRPr="005966AF">
              <w:rPr>
                <w:bCs/>
                <w:color w:val="002060"/>
                <w:spacing w:val="24"/>
                <w:sz w:val="24"/>
              </w:rPr>
              <w:t xml:space="preserve"> </w:t>
            </w:r>
            <w:r w:rsidR="004E0491" w:rsidRPr="005966AF">
              <w:rPr>
                <w:bCs/>
                <w:color w:val="002060"/>
                <w:sz w:val="24"/>
              </w:rPr>
              <w:t>Sports</w:t>
            </w:r>
            <w:r w:rsidR="004E0491" w:rsidRPr="005966AF">
              <w:rPr>
                <w:bCs/>
                <w:color w:val="002060"/>
                <w:spacing w:val="24"/>
                <w:sz w:val="24"/>
              </w:rPr>
              <w:t xml:space="preserve"> </w:t>
            </w:r>
            <w:r w:rsidR="004E0491" w:rsidRPr="005966AF">
              <w:rPr>
                <w:bCs/>
                <w:color w:val="002060"/>
                <w:sz w:val="24"/>
              </w:rPr>
              <w:t>and</w:t>
            </w:r>
            <w:r w:rsidR="004E0491" w:rsidRPr="005966AF">
              <w:rPr>
                <w:bCs/>
                <w:color w:val="002060"/>
                <w:spacing w:val="25"/>
                <w:sz w:val="24"/>
              </w:rPr>
              <w:t xml:space="preserve"> </w:t>
            </w:r>
            <w:r w:rsidR="004E0491" w:rsidRPr="005966AF">
              <w:rPr>
                <w:bCs/>
                <w:color w:val="002060"/>
                <w:sz w:val="24"/>
              </w:rPr>
              <w:t>Aquatic</w:t>
            </w:r>
            <w:r w:rsidR="004E0491" w:rsidRPr="005966AF">
              <w:rPr>
                <w:bCs/>
                <w:color w:val="002060"/>
                <w:spacing w:val="27"/>
                <w:sz w:val="24"/>
              </w:rPr>
              <w:t xml:space="preserve"> </w:t>
            </w:r>
            <w:r w:rsidR="004E0491" w:rsidRPr="005966AF">
              <w:rPr>
                <w:bCs/>
                <w:color w:val="002060"/>
                <w:sz w:val="24"/>
              </w:rPr>
              <w:t>Centre</w:t>
            </w:r>
          </w:p>
        </w:tc>
      </w:tr>
      <w:tr w:rsidR="005966AF" w:rsidRPr="005966AF" w14:paraId="3B1E5086" w14:textId="77777777" w:rsidTr="00F168CF">
        <w:trPr>
          <w:trHeight w:val="242"/>
        </w:trPr>
        <w:tc>
          <w:tcPr>
            <w:tcW w:w="2973" w:type="dxa"/>
          </w:tcPr>
          <w:p w14:paraId="6E42336A" w14:textId="77777777" w:rsidR="004E0491" w:rsidRPr="005966AF" w:rsidRDefault="004E0491" w:rsidP="00F168CF">
            <w:pPr>
              <w:pStyle w:val="TableParagraph"/>
              <w:rPr>
                <w:b/>
                <w:color w:val="002060"/>
                <w:sz w:val="24"/>
              </w:rPr>
            </w:pPr>
            <w:r w:rsidRPr="005966AF">
              <w:rPr>
                <w:b/>
                <w:color w:val="002060"/>
                <w:sz w:val="24"/>
              </w:rPr>
              <w:t>Position</w:t>
            </w:r>
            <w:r w:rsidRPr="005966AF">
              <w:rPr>
                <w:b/>
                <w:color w:val="002060"/>
                <w:spacing w:val="40"/>
                <w:sz w:val="24"/>
              </w:rPr>
              <w:t xml:space="preserve"> </w:t>
            </w:r>
            <w:r w:rsidRPr="005966AF">
              <w:rPr>
                <w:b/>
                <w:color w:val="002060"/>
                <w:sz w:val="24"/>
              </w:rPr>
              <w:t>Classification</w:t>
            </w:r>
          </w:p>
        </w:tc>
        <w:tc>
          <w:tcPr>
            <w:tcW w:w="6379" w:type="dxa"/>
          </w:tcPr>
          <w:p w14:paraId="7CBB5E51" w14:textId="5179B46D" w:rsidR="004E0491" w:rsidRPr="005966AF" w:rsidRDefault="004E0491" w:rsidP="00F168CF">
            <w:pPr>
              <w:pStyle w:val="TableParagraph"/>
              <w:spacing w:line="240" w:lineRule="auto"/>
              <w:ind w:left="0"/>
              <w:rPr>
                <w:rFonts w:ascii="Times New Roman"/>
                <w:bCs/>
                <w:color w:val="002060"/>
                <w:sz w:val="20"/>
              </w:rPr>
            </w:pPr>
            <w:r w:rsidRPr="005966AF">
              <w:rPr>
                <w:bCs/>
                <w:color w:val="002060"/>
                <w:sz w:val="24"/>
              </w:rPr>
              <w:t xml:space="preserve"> WSAC B</w:t>
            </w:r>
            <w:r w:rsidR="00433FD1">
              <w:rPr>
                <w:bCs/>
                <w:color w:val="002060"/>
                <w:sz w:val="24"/>
              </w:rPr>
              <w:t>and 1</w:t>
            </w:r>
          </w:p>
        </w:tc>
      </w:tr>
      <w:tr w:rsidR="005966AF" w:rsidRPr="005966AF" w14:paraId="00B0B04B" w14:textId="77777777" w:rsidTr="00F168CF">
        <w:trPr>
          <w:trHeight w:val="244"/>
        </w:trPr>
        <w:tc>
          <w:tcPr>
            <w:tcW w:w="2973" w:type="dxa"/>
          </w:tcPr>
          <w:p w14:paraId="1503EB57" w14:textId="77777777" w:rsidR="004E0491" w:rsidRPr="005966AF" w:rsidRDefault="004E0491" w:rsidP="00F168CF">
            <w:pPr>
              <w:pStyle w:val="TableParagraph"/>
              <w:spacing w:line="258" w:lineRule="exact"/>
              <w:rPr>
                <w:b/>
                <w:color w:val="002060"/>
                <w:sz w:val="24"/>
              </w:rPr>
            </w:pPr>
            <w:r w:rsidRPr="005966AF">
              <w:rPr>
                <w:b/>
                <w:color w:val="002060"/>
                <w:sz w:val="24"/>
              </w:rPr>
              <w:t>Effective</w:t>
            </w:r>
            <w:r w:rsidRPr="005966AF">
              <w:rPr>
                <w:b/>
                <w:color w:val="002060"/>
                <w:spacing w:val="26"/>
                <w:sz w:val="24"/>
              </w:rPr>
              <w:t xml:space="preserve"> </w:t>
            </w:r>
            <w:r w:rsidRPr="005966AF">
              <w:rPr>
                <w:b/>
                <w:color w:val="002060"/>
                <w:sz w:val="24"/>
              </w:rPr>
              <w:t>Date</w:t>
            </w:r>
          </w:p>
        </w:tc>
        <w:tc>
          <w:tcPr>
            <w:tcW w:w="6379" w:type="dxa"/>
          </w:tcPr>
          <w:p w14:paraId="52682718" w14:textId="37365CF4" w:rsidR="004E0491" w:rsidRPr="005966AF" w:rsidRDefault="004E0491" w:rsidP="00F168CF">
            <w:pPr>
              <w:pStyle w:val="TableParagraph"/>
              <w:spacing w:line="240" w:lineRule="auto"/>
              <w:ind w:left="0"/>
              <w:rPr>
                <w:rFonts w:ascii="Times New Roman"/>
                <w:bCs/>
                <w:color w:val="002060"/>
                <w:sz w:val="20"/>
              </w:rPr>
            </w:pPr>
            <w:r w:rsidRPr="005966AF">
              <w:rPr>
                <w:bCs/>
                <w:color w:val="002060"/>
                <w:sz w:val="24"/>
              </w:rPr>
              <w:t xml:space="preserve"> July 2022</w:t>
            </w:r>
          </w:p>
        </w:tc>
      </w:tr>
    </w:tbl>
    <w:p w14:paraId="1567E84B" w14:textId="77777777" w:rsidR="004E0491" w:rsidRPr="005966AF" w:rsidRDefault="004E0491" w:rsidP="004E0491">
      <w:pPr>
        <w:pStyle w:val="BodyText"/>
        <w:spacing w:before="1"/>
        <w:rPr>
          <w:rFonts w:cs="Arial"/>
          <w:b/>
          <w:color w:val="002060"/>
          <w:sz w:val="24"/>
          <w:szCs w:val="24"/>
        </w:rPr>
      </w:pPr>
    </w:p>
    <w:p w14:paraId="4E473DD1" w14:textId="77777777" w:rsidR="004E0491" w:rsidRPr="005966AF" w:rsidRDefault="004E0491" w:rsidP="004E0491">
      <w:pPr>
        <w:pStyle w:val="BodyText"/>
        <w:spacing w:before="1"/>
        <w:rPr>
          <w:rFonts w:cs="Arial"/>
          <w:b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>Our Vision</w:t>
      </w:r>
    </w:p>
    <w:p w14:paraId="1E1B6597" w14:textId="059E27B7" w:rsidR="004E0491" w:rsidRPr="005966AF" w:rsidRDefault="004E0491" w:rsidP="004E0491">
      <w:pPr>
        <w:ind w:left="132" w:right="234"/>
        <w:jc w:val="both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The Rural City of Wangaratta prides itself on being a community that is connected, sustainable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 contemporary.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We provide our community with diverse opportunities to participate in the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arts, sport and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recreation, and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cultural events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 programs</w:t>
      </w:r>
      <w:r w:rsidRPr="005966AF">
        <w:rPr>
          <w:rFonts w:cs="Arial"/>
          <w:color w:val="002060"/>
          <w:spacing w:val="6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 bring them together to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connect</w:t>
      </w:r>
      <w:r w:rsidRPr="005966AF">
        <w:rPr>
          <w:rFonts w:cs="Arial"/>
          <w:color w:val="002060"/>
          <w:spacing w:val="3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3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celebrate</w:t>
      </w:r>
      <w:r w:rsidRPr="005966AF">
        <w:rPr>
          <w:rFonts w:cs="Arial"/>
          <w:color w:val="002060"/>
          <w:spacing w:val="3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the</w:t>
      </w:r>
      <w:r w:rsidRPr="005966AF">
        <w:rPr>
          <w:rFonts w:cs="Arial"/>
          <w:color w:val="002060"/>
          <w:spacing w:val="3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great</w:t>
      </w:r>
      <w:r w:rsidRPr="005966AF">
        <w:rPr>
          <w:rFonts w:cs="Arial"/>
          <w:color w:val="002060"/>
          <w:spacing w:val="3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place</w:t>
      </w:r>
      <w:r w:rsidRPr="005966AF">
        <w:rPr>
          <w:rFonts w:cs="Arial"/>
          <w:color w:val="002060"/>
          <w:spacing w:val="3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3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which</w:t>
      </w:r>
      <w:r w:rsidRPr="005966AF">
        <w:rPr>
          <w:rFonts w:cs="Arial"/>
          <w:color w:val="002060"/>
          <w:spacing w:val="3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we</w:t>
      </w:r>
      <w:r w:rsidRPr="005966AF">
        <w:rPr>
          <w:rFonts w:cs="Arial"/>
          <w:color w:val="002060"/>
          <w:spacing w:val="3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live.</w:t>
      </w:r>
      <w:r w:rsidRPr="005966AF">
        <w:rPr>
          <w:rFonts w:cs="Arial"/>
          <w:color w:val="002060"/>
          <w:spacing w:val="6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staff</w:t>
      </w:r>
      <w:r w:rsidRPr="005966AF">
        <w:rPr>
          <w:rFonts w:cs="Arial"/>
          <w:color w:val="002060"/>
          <w:spacing w:val="6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enjoy</w:t>
      </w:r>
      <w:r w:rsidRPr="005966AF">
        <w:rPr>
          <w:rFonts w:cs="Arial"/>
          <w:color w:val="002060"/>
          <w:spacing w:val="67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the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regional lifestyle and the benefits of a community situated within a gourmet food and wine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region, with a wide range of outdoor adventure activities, and serviced by excellent education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1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health</w:t>
      </w:r>
      <w:r w:rsidRPr="005966AF">
        <w:rPr>
          <w:rFonts w:cs="Arial"/>
          <w:color w:val="002060"/>
          <w:spacing w:val="1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facilities.</w:t>
      </w:r>
      <w:r w:rsidRPr="005966AF">
        <w:rPr>
          <w:rFonts w:cs="Arial"/>
          <w:color w:val="002060"/>
          <w:spacing w:val="1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We</w:t>
      </w:r>
      <w:r w:rsidRPr="005966AF">
        <w:rPr>
          <w:rFonts w:cs="Arial"/>
          <w:color w:val="002060"/>
          <w:spacing w:val="1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live</w:t>
      </w:r>
      <w:r w:rsidRPr="005966AF">
        <w:rPr>
          <w:rFonts w:cs="Arial"/>
          <w:color w:val="002060"/>
          <w:spacing w:val="1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1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</w:t>
      </w:r>
      <w:r w:rsidRPr="005966AF">
        <w:rPr>
          <w:rFonts w:cs="Arial"/>
          <w:color w:val="002060"/>
          <w:spacing w:val="1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place</w:t>
      </w:r>
      <w:r w:rsidRPr="005966AF">
        <w:rPr>
          <w:rFonts w:cs="Arial"/>
          <w:color w:val="002060"/>
          <w:spacing w:val="1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where</w:t>
      </w:r>
      <w:r w:rsidRPr="005966AF">
        <w:rPr>
          <w:rFonts w:cs="Arial"/>
          <w:color w:val="002060"/>
          <w:spacing w:val="8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good</w:t>
      </w:r>
      <w:r w:rsidRPr="005966AF">
        <w:rPr>
          <w:rFonts w:cs="Arial"/>
          <w:color w:val="002060"/>
          <w:spacing w:val="1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things</w:t>
      </w:r>
      <w:r w:rsidRPr="005966AF">
        <w:rPr>
          <w:rFonts w:cs="Arial"/>
          <w:color w:val="002060"/>
          <w:spacing w:val="1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grow.</w:t>
      </w:r>
    </w:p>
    <w:p w14:paraId="1C1507CE" w14:textId="77777777" w:rsidR="004E0491" w:rsidRPr="005966AF" w:rsidRDefault="004E0491" w:rsidP="004E0491">
      <w:pPr>
        <w:pStyle w:val="BodyText"/>
        <w:rPr>
          <w:rFonts w:cs="Arial"/>
          <w:color w:val="002060"/>
          <w:sz w:val="24"/>
          <w:szCs w:val="24"/>
        </w:rPr>
      </w:pPr>
    </w:p>
    <w:p w14:paraId="6DD93B48" w14:textId="77777777" w:rsidR="004E0491" w:rsidRPr="005966AF" w:rsidRDefault="004E0491" w:rsidP="004E0491">
      <w:pPr>
        <w:pStyle w:val="BodyText"/>
        <w:spacing w:before="1"/>
        <w:rPr>
          <w:rFonts w:cs="Arial"/>
          <w:b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>Our Values</w:t>
      </w:r>
    </w:p>
    <w:p w14:paraId="41C42401" w14:textId="77777777" w:rsidR="004E0491" w:rsidRPr="005966AF" w:rsidRDefault="004E0491" w:rsidP="004E0491">
      <w:pPr>
        <w:spacing w:before="1"/>
        <w:ind w:left="132" w:right="438"/>
        <w:jc w:val="both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1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staff</w:t>
      </w:r>
      <w:r w:rsidRPr="005966AF">
        <w:rPr>
          <w:rFonts w:cs="Arial"/>
          <w:color w:val="002060"/>
          <w:spacing w:val="2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are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1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greatest</w:t>
      </w:r>
      <w:r w:rsidRPr="005966AF">
        <w:rPr>
          <w:rFonts w:cs="Arial"/>
          <w:color w:val="002060"/>
          <w:spacing w:val="2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asset.</w:t>
      </w:r>
      <w:r w:rsidRPr="005966AF">
        <w:rPr>
          <w:rFonts w:cs="Arial"/>
          <w:color w:val="002060"/>
          <w:spacing w:val="3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1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success</w:t>
      </w:r>
      <w:r w:rsidRPr="005966AF">
        <w:rPr>
          <w:rFonts w:cs="Arial"/>
          <w:color w:val="002060"/>
          <w:spacing w:val="2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comes</w:t>
      </w:r>
      <w:r w:rsidRPr="005966AF">
        <w:rPr>
          <w:rFonts w:cs="Arial"/>
          <w:color w:val="002060"/>
          <w:spacing w:val="2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from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the</w:t>
      </w:r>
      <w:r w:rsidRPr="005966AF">
        <w:rPr>
          <w:rFonts w:cs="Arial"/>
          <w:color w:val="002060"/>
          <w:spacing w:val="2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everyday</w:t>
      </w:r>
      <w:r w:rsidRPr="005966AF">
        <w:rPr>
          <w:rFonts w:cs="Arial"/>
          <w:color w:val="002060"/>
          <w:spacing w:val="2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demonstration</w:t>
      </w:r>
      <w:r w:rsidRPr="005966AF">
        <w:rPr>
          <w:rFonts w:cs="Arial"/>
          <w:color w:val="002060"/>
          <w:spacing w:val="2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of</w:t>
      </w:r>
      <w:r w:rsidRPr="005966AF">
        <w:rPr>
          <w:rFonts w:cs="Arial"/>
          <w:color w:val="002060"/>
          <w:spacing w:val="-6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values,</w:t>
      </w:r>
      <w:r w:rsidRPr="005966AF">
        <w:rPr>
          <w:rFonts w:cs="Arial"/>
          <w:color w:val="002060"/>
          <w:spacing w:val="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being:</w:t>
      </w:r>
    </w:p>
    <w:p w14:paraId="1CA6151B" w14:textId="77777777" w:rsidR="004E0491" w:rsidRPr="005966AF" w:rsidRDefault="004E0491" w:rsidP="004E0491">
      <w:pPr>
        <w:pStyle w:val="ListParagraph"/>
        <w:widowControl w:val="0"/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93" w:lineRule="exact"/>
        <w:contextualSpacing w:val="0"/>
        <w:jc w:val="both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>Trust</w:t>
      </w:r>
      <w:r w:rsidRPr="005966AF">
        <w:rPr>
          <w:rFonts w:cs="Arial"/>
          <w:color w:val="002060"/>
          <w:sz w:val="24"/>
          <w:szCs w:val="24"/>
        </w:rPr>
        <w:t>,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have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confidence</w:t>
      </w:r>
      <w:r w:rsidRPr="005966AF">
        <w:rPr>
          <w:rFonts w:cs="Arial"/>
          <w:color w:val="002060"/>
          <w:spacing w:val="27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the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character</w:t>
      </w:r>
      <w:r w:rsidRPr="005966AF">
        <w:rPr>
          <w:rFonts w:cs="Arial"/>
          <w:color w:val="002060"/>
          <w:spacing w:val="1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competence</w:t>
      </w:r>
      <w:r w:rsidRPr="005966AF">
        <w:rPr>
          <w:rFonts w:cs="Arial"/>
          <w:color w:val="002060"/>
          <w:spacing w:val="2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of</w:t>
      </w:r>
      <w:r w:rsidRPr="005966AF">
        <w:rPr>
          <w:rFonts w:cs="Arial"/>
          <w:color w:val="002060"/>
          <w:spacing w:val="2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2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work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colleagues.</w:t>
      </w:r>
    </w:p>
    <w:p w14:paraId="2A845F03" w14:textId="77777777" w:rsidR="004E0491" w:rsidRPr="005966AF" w:rsidRDefault="004E0491" w:rsidP="004E0491">
      <w:pPr>
        <w:pStyle w:val="ListParagraph"/>
        <w:widowControl w:val="0"/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93" w:lineRule="exact"/>
        <w:contextualSpacing w:val="0"/>
        <w:jc w:val="both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>Respect</w:t>
      </w:r>
      <w:r w:rsidRPr="005966AF">
        <w:rPr>
          <w:rFonts w:cs="Arial"/>
          <w:color w:val="002060"/>
          <w:sz w:val="24"/>
          <w:szCs w:val="24"/>
        </w:rPr>
        <w:t>,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acknowledge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all</w:t>
      </w:r>
      <w:r w:rsidRPr="005966AF">
        <w:rPr>
          <w:rFonts w:cs="Arial"/>
          <w:color w:val="002060"/>
          <w:spacing w:val="2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people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as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individuals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with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inherent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worth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value.</w:t>
      </w:r>
    </w:p>
    <w:p w14:paraId="333DC464" w14:textId="77777777" w:rsidR="004E0491" w:rsidRPr="005966AF" w:rsidRDefault="004E0491" w:rsidP="004E0491">
      <w:pPr>
        <w:pStyle w:val="ListParagraph"/>
        <w:widowControl w:val="0"/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1" w:line="292" w:lineRule="exact"/>
        <w:contextualSpacing w:val="0"/>
        <w:jc w:val="both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>Openness</w:t>
      </w:r>
      <w:r w:rsidRPr="005966AF">
        <w:rPr>
          <w:rFonts w:cs="Arial"/>
          <w:color w:val="002060"/>
          <w:sz w:val="24"/>
          <w:szCs w:val="24"/>
        </w:rPr>
        <w:t>,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where</w:t>
      </w:r>
      <w:r w:rsidRPr="005966AF">
        <w:rPr>
          <w:rFonts w:cs="Arial"/>
          <w:color w:val="002060"/>
          <w:spacing w:val="2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we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are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frank,</w:t>
      </w:r>
      <w:r w:rsidRPr="005966AF">
        <w:rPr>
          <w:rFonts w:cs="Arial"/>
          <w:color w:val="002060"/>
          <w:spacing w:val="1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honest</w:t>
      </w:r>
      <w:r w:rsidRPr="005966AF">
        <w:rPr>
          <w:rFonts w:cs="Arial"/>
          <w:color w:val="002060"/>
          <w:spacing w:val="2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accountable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2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18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dealings.</w:t>
      </w:r>
    </w:p>
    <w:p w14:paraId="63A4030C" w14:textId="77777777" w:rsidR="004E0491" w:rsidRPr="005966AF" w:rsidRDefault="004E0491" w:rsidP="004E0491">
      <w:pPr>
        <w:pStyle w:val="ListParagraph"/>
        <w:widowControl w:val="0"/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92" w:lineRule="exact"/>
        <w:contextualSpacing w:val="0"/>
        <w:jc w:val="both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>Fairness</w:t>
      </w:r>
      <w:r w:rsidRPr="005966AF">
        <w:rPr>
          <w:rFonts w:cs="Arial"/>
          <w:color w:val="002060"/>
          <w:sz w:val="24"/>
          <w:szCs w:val="24"/>
        </w:rPr>
        <w:t>,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so</w:t>
      </w:r>
      <w:r w:rsidRPr="005966AF">
        <w:rPr>
          <w:rFonts w:cs="Arial"/>
          <w:color w:val="002060"/>
          <w:spacing w:val="2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we</w:t>
      </w:r>
      <w:r w:rsidRPr="005966AF">
        <w:rPr>
          <w:rFonts w:cs="Arial"/>
          <w:color w:val="002060"/>
          <w:spacing w:val="2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treat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colleagues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2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customers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fairly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26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consistently.</w:t>
      </w:r>
    </w:p>
    <w:p w14:paraId="2615D195" w14:textId="77777777" w:rsidR="004E0491" w:rsidRPr="005966AF" w:rsidRDefault="004E0491" w:rsidP="004E0491">
      <w:pPr>
        <w:pStyle w:val="ListParagraph"/>
        <w:widowControl w:val="0"/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93" w:lineRule="exact"/>
        <w:contextualSpacing w:val="0"/>
        <w:jc w:val="both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>Excellence,</w:t>
      </w:r>
      <w:r w:rsidRPr="005966AF">
        <w:rPr>
          <w:rFonts w:cs="Arial"/>
          <w:b/>
          <w:color w:val="002060"/>
          <w:spacing w:val="3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3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contribute</w:t>
      </w:r>
      <w:r w:rsidRPr="005966AF">
        <w:rPr>
          <w:rFonts w:cs="Arial"/>
          <w:color w:val="002060"/>
          <w:spacing w:val="2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3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outstanding</w:t>
      </w:r>
      <w:r w:rsidRPr="005966AF">
        <w:rPr>
          <w:rFonts w:cs="Arial"/>
          <w:color w:val="002060"/>
          <w:spacing w:val="2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services,</w:t>
      </w:r>
      <w:r w:rsidRPr="005966AF">
        <w:rPr>
          <w:rFonts w:cs="Arial"/>
          <w:color w:val="002060"/>
          <w:spacing w:val="2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systems</w:t>
      </w:r>
      <w:r w:rsidRPr="005966AF">
        <w:rPr>
          <w:rFonts w:cs="Arial"/>
          <w:color w:val="002060"/>
          <w:spacing w:val="28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3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relationships.</w:t>
      </w:r>
    </w:p>
    <w:p w14:paraId="2E15FC06" w14:textId="77777777" w:rsidR="004E0491" w:rsidRPr="005966AF" w:rsidRDefault="004E0491" w:rsidP="004E0491">
      <w:pPr>
        <w:pStyle w:val="ListParagraph"/>
        <w:widowControl w:val="0"/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40" w:lineRule="auto"/>
        <w:ind w:right="1238"/>
        <w:contextualSpacing w:val="0"/>
        <w:jc w:val="both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>Enjoyment</w:t>
      </w:r>
      <w:r w:rsidRPr="005966AF">
        <w:rPr>
          <w:rFonts w:cs="Arial"/>
          <w:color w:val="002060"/>
          <w:sz w:val="24"/>
          <w:szCs w:val="24"/>
        </w:rPr>
        <w:t>,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so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we</w:t>
      </w:r>
      <w:r w:rsidRPr="005966AF">
        <w:rPr>
          <w:rFonts w:cs="Arial"/>
          <w:color w:val="002060"/>
          <w:spacing w:val="2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obtain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personal</w:t>
      </w:r>
      <w:r w:rsidRPr="005966AF">
        <w:rPr>
          <w:rFonts w:cs="Arial"/>
          <w:color w:val="002060"/>
          <w:spacing w:val="2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satisfaction</w:t>
      </w:r>
      <w:r w:rsidRPr="005966AF">
        <w:rPr>
          <w:rFonts w:cs="Arial"/>
          <w:color w:val="002060"/>
          <w:spacing w:val="2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from</w:t>
      </w:r>
      <w:r w:rsidRPr="005966AF">
        <w:rPr>
          <w:rFonts w:cs="Arial"/>
          <w:color w:val="002060"/>
          <w:spacing w:val="2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2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work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2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display</w:t>
      </w:r>
      <w:r w:rsidRPr="005966AF">
        <w:rPr>
          <w:rFonts w:cs="Arial"/>
          <w:color w:val="002060"/>
          <w:spacing w:val="2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-6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enjoyment</w:t>
      </w:r>
      <w:r w:rsidRPr="005966AF">
        <w:rPr>
          <w:rFonts w:cs="Arial"/>
          <w:color w:val="002060"/>
          <w:spacing w:val="10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the</w:t>
      </w:r>
      <w:r w:rsidRPr="005966AF">
        <w:rPr>
          <w:rFonts w:cs="Arial"/>
          <w:color w:val="002060"/>
          <w:spacing w:val="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workplace.</w:t>
      </w:r>
    </w:p>
    <w:p w14:paraId="1C72432E" w14:textId="77777777" w:rsidR="004E0491" w:rsidRPr="005966AF" w:rsidRDefault="004E0491" w:rsidP="004E0491">
      <w:pPr>
        <w:widowControl w:val="0"/>
        <w:numPr>
          <w:ilvl w:val="1"/>
          <w:numId w:val="6"/>
        </w:numPr>
        <w:tabs>
          <w:tab w:val="left" w:pos="1059"/>
        </w:tabs>
        <w:autoSpaceDE w:val="0"/>
        <w:autoSpaceDN w:val="0"/>
        <w:spacing w:before="181" w:line="240" w:lineRule="auto"/>
        <w:ind w:hanging="361"/>
        <w:outlineLvl w:val="1"/>
        <w:rPr>
          <w:rFonts w:eastAsia="Arial" w:cs="Arial"/>
          <w:b/>
          <w:bCs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Position</w:t>
      </w:r>
      <w:r w:rsidRPr="005966AF">
        <w:rPr>
          <w:rFonts w:eastAsia="Arial" w:cs="Arial"/>
          <w:b/>
          <w:bCs/>
          <w:color w:val="002060"/>
          <w:spacing w:val="3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Objectives</w:t>
      </w:r>
    </w:p>
    <w:p w14:paraId="6687FCBF" w14:textId="77777777" w:rsidR="004E0491" w:rsidRPr="005966AF" w:rsidRDefault="004E0491" w:rsidP="004E0491">
      <w:pPr>
        <w:widowControl w:val="0"/>
        <w:autoSpaceDE w:val="0"/>
        <w:autoSpaceDN w:val="0"/>
        <w:spacing w:before="2" w:line="240" w:lineRule="auto"/>
        <w:rPr>
          <w:rFonts w:eastAsia="Arial" w:cs="Arial"/>
          <w:b/>
          <w:color w:val="002060"/>
          <w:sz w:val="24"/>
          <w:szCs w:val="24"/>
          <w:lang w:val="en-US"/>
        </w:rPr>
      </w:pPr>
    </w:p>
    <w:p w14:paraId="09F81EB4" w14:textId="7996A841" w:rsidR="004E0491" w:rsidRPr="005966AF" w:rsidRDefault="004E0491" w:rsidP="004E0491">
      <w:pPr>
        <w:pStyle w:val="ListParagraph"/>
        <w:widowControl w:val="0"/>
        <w:numPr>
          <w:ilvl w:val="1"/>
          <w:numId w:val="29"/>
        </w:numPr>
        <w:tabs>
          <w:tab w:val="left" w:pos="852"/>
          <w:tab w:val="left" w:pos="853"/>
        </w:tabs>
        <w:autoSpaceDE w:val="0"/>
        <w:autoSpaceDN w:val="0"/>
        <w:spacing w:before="101" w:line="273" w:lineRule="auto"/>
        <w:ind w:right="333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To work consistently to our vision of developing the Premier regional Sports &amp; Events Precinct in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Victoria.</w:t>
      </w:r>
    </w:p>
    <w:p w14:paraId="23C1B0FD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101" w:line="273" w:lineRule="auto"/>
        <w:ind w:left="1571" w:right="333"/>
        <w:rPr>
          <w:rFonts w:eastAsia="Arial" w:cs="Arial"/>
          <w:color w:val="002060"/>
          <w:sz w:val="24"/>
          <w:szCs w:val="24"/>
          <w:lang w:val="en-US"/>
        </w:rPr>
      </w:pPr>
    </w:p>
    <w:p w14:paraId="0EBEA7C6" w14:textId="161C5183" w:rsidR="004E0491" w:rsidRPr="005966AF" w:rsidRDefault="004E0491" w:rsidP="004E0491">
      <w:pPr>
        <w:pStyle w:val="ListParagraph"/>
        <w:widowControl w:val="0"/>
        <w:numPr>
          <w:ilvl w:val="1"/>
          <w:numId w:val="29"/>
        </w:numPr>
        <w:tabs>
          <w:tab w:val="left" w:pos="852"/>
          <w:tab w:val="left" w:pos="853"/>
        </w:tabs>
        <w:autoSpaceDE w:val="0"/>
        <w:autoSpaceDN w:val="0"/>
        <w:spacing w:before="2" w:line="271" w:lineRule="auto"/>
        <w:ind w:right="430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To deliver outstanding service, maximizing sales opportunities and building quality relationships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with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facility</w:t>
      </w:r>
      <w:r w:rsidRPr="005966AF">
        <w:rPr>
          <w:rFonts w:eastAsia="Arial" w:cs="Arial"/>
          <w:color w:val="002060"/>
          <w:spacing w:val="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users.</w:t>
      </w:r>
    </w:p>
    <w:p w14:paraId="576FDDA3" w14:textId="58AF98A0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2" w:line="271" w:lineRule="auto"/>
        <w:ind w:left="1571" w:right="430"/>
        <w:rPr>
          <w:rFonts w:eastAsia="Arial" w:cs="Arial"/>
          <w:color w:val="002060"/>
          <w:sz w:val="24"/>
          <w:szCs w:val="24"/>
          <w:lang w:val="en-US"/>
        </w:rPr>
      </w:pPr>
    </w:p>
    <w:p w14:paraId="637F0D3C" w14:textId="1C2BB235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2" w:line="271" w:lineRule="auto"/>
        <w:ind w:left="1571" w:right="430"/>
        <w:rPr>
          <w:rFonts w:eastAsia="Arial" w:cs="Arial"/>
          <w:color w:val="002060"/>
          <w:sz w:val="24"/>
          <w:szCs w:val="24"/>
          <w:lang w:val="en-US"/>
        </w:rPr>
      </w:pPr>
    </w:p>
    <w:p w14:paraId="536054F3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2" w:line="271" w:lineRule="auto"/>
        <w:ind w:left="1571" w:right="430"/>
        <w:rPr>
          <w:rFonts w:eastAsia="Arial" w:cs="Arial"/>
          <w:color w:val="002060"/>
          <w:sz w:val="24"/>
          <w:szCs w:val="24"/>
          <w:lang w:val="en-US"/>
        </w:rPr>
      </w:pPr>
    </w:p>
    <w:p w14:paraId="43371C3D" w14:textId="14402E34" w:rsidR="004E0491" w:rsidRPr="005966AF" w:rsidRDefault="004E0491" w:rsidP="004E0491">
      <w:pPr>
        <w:pStyle w:val="ListParagraph"/>
        <w:widowControl w:val="0"/>
        <w:numPr>
          <w:ilvl w:val="1"/>
          <w:numId w:val="29"/>
        </w:numPr>
        <w:tabs>
          <w:tab w:val="left" w:pos="852"/>
          <w:tab w:val="left" w:pos="853"/>
        </w:tabs>
        <w:autoSpaceDE w:val="0"/>
        <w:autoSpaceDN w:val="0"/>
        <w:spacing w:before="5" w:line="273" w:lineRule="auto"/>
        <w:ind w:right="268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lastRenderedPageBreak/>
        <w:t>To prepare a variety of food and beverages as required to serve our many customers and ensure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clean service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environment</w:t>
      </w:r>
      <w:r w:rsidRPr="005966AF">
        <w:rPr>
          <w:rFonts w:eastAsia="Arial" w:cs="Arial"/>
          <w:color w:val="002060"/>
          <w:spacing w:val="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with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all risks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minimized</w:t>
      </w:r>
      <w:r w:rsidRPr="005966AF">
        <w:rPr>
          <w:rFonts w:eastAsia="Arial" w:cs="Arial"/>
          <w:color w:val="002060"/>
          <w:spacing w:val="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throughout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your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shift</w:t>
      </w:r>
    </w:p>
    <w:p w14:paraId="7D393111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5" w:line="273" w:lineRule="auto"/>
        <w:ind w:left="1571" w:right="268"/>
        <w:rPr>
          <w:rFonts w:eastAsia="Arial" w:cs="Arial"/>
          <w:color w:val="002060"/>
          <w:sz w:val="24"/>
          <w:szCs w:val="24"/>
          <w:lang w:val="en-US"/>
        </w:rPr>
      </w:pPr>
    </w:p>
    <w:p w14:paraId="34432AAD" w14:textId="5A23AE0A" w:rsidR="004E0491" w:rsidRPr="005966AF" w:rsidRDefault="004E0491" w:rsidP="004E0491">
      <w:pPr>
        <w:pStyle w:val="ListParagraph"/>
        <w:widowControl w:val="0"/>
        <w:numPr>
          <w:ilvl w:val="1"/>
          <w:numId w:val="29"/>
        </w:numPr>
        <w:tabs>
          <w:tab w:val="left" w:pos="852"/>
          <w:tab w:val="left" w:pos="853"/>
        </w:tabs>
        <w:autoSpaceDE w:val="0"/>
        <w:autoSpaceDN w:val="0"/>
        <w:spacing w:before="2" w:line="271" w:lineRule="auto"/>
        <w:ind w:right="887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To create a welcoming and inclusive café environment, particularly focused on outstanding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service,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maximizing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sales</w:t>
      </w:r>
      <w:r w:rsidRPr="005966AF">
        <w:rPr>
          <w:rFonts w:eastAsia="Arial" w:cs="Arial"/>
          <w:color w:val="002060"/>
          <w:spacing w:val="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opportunities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presentation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of</w:t>
      </w:r>
      <w:r w:rsidRPr="005966AF">
        <w:rPr>
          <w:rFonts w:eastAsia="Arial" w:cs="Arial"/>
          <w:color w:val="002060"/>
          <w:spacing w:val="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our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café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services.</w:t>
      </w:r>
    </w:p>
    <w:p w14:paraId="25D8A61A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2" w:line="271" w:lineRule="auto"/>
        <w:ind w:left="1571" w:right="887"/>
        <w:rPr>
          <w:rFonts w:eastAsia="Arial" w:cs="Arial"/>
          <w:color w:val="002060"/>
          <w:sz w:val="24"/>
          <w:szCs w:val="24"/>
          <w:lang w:val="en-US"/>
        </w:rPr>
      </w:pPr>
    </w:p>
    <w:p w14:paraId="0FC8F283" w14:textId="1355A95C" w:rsidR="004E0491" w:rsidRPr="005966AF" w:rsidRDefault="004E0491" w:rsidP="004E0491">
      <w:pPr>
        <w:pStyle w:val="ListParagraph"/>
        <w:widowControl w:val="0"/>
        <w:numPr>
          <w:ilvl w:val="1"/>
          <w:numId w:val="29"/>
        </w:numPr>
        <w:tabs>
          <w:tab w:val="left" w:pos="852"/>
          <w:tab w:val="left" w:pos="853"/>
        </w:tabs>
        <w:autoSpaceDE w:val="0"/>
        <w:autoSpaceDN w:val="0"/>
        <w:spacing w:before="7" w:line="271" w:lineRule="auto"/>
        <w:ind w:right="378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To develop connection with members and visitors and undertake administration tasks to support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return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visitation.</w:t>
      </w:r>
    </w:p>
    <w:p w14:paraId="2B0C3FE4" w14:textId="77777777" w:rsidR="004E0491" w:rsidRPr="005966AF" w:rsidRDefault="004E0491" w:rsidP="004E0491">
      <w:pPr>
        <w:widowControl w:val="0"/>
        <w:autoSpaceDE w:val="0"/>
        <w:autoSpaceDN w:val="0"/>
        <w:spacing w:before="6" w:line="240" w:lineRule="auto"/>
        <w:rPr>
          <w:rFonts w:eastAsia="Arial" w:cs="Arial"/>
          <w:color w:val="002060"/>
          <w:sz w:val="24"/>
          <w:szCs w:val="24"/>
          <w:lang w:val="en-US"/>
        </w:rPr>
      </w:pPr>
    </w:p>
    <w:p w14:paraId="0FFBDF6E" w14:textId="77777777" w:rsidR="004E0491" w:rsidRPr="005966AF" w:rsidRDefault="004E0491" w:rsidP="004E0491">
      <w:pPr>
        <w:widowControl w:val="0"/>
        <w:numPr>
          <w:ilvl w:val="0"/>
          <w:numId w:val="5"/>
        </w:numPr>
        <w:tabs>
          <w:tab w:val="left" w:pos="1059"/>
        </w:tabs>
        <w:autoSpaceDE w:val="0"/>
        <w:autoSpaceDN w:val="0"/>
        <w:spacing w:line="240" w:lineRule="auto"/>
        <w:ind w:hanging="361"/>
        <w:outlineLvl w:val="1"/>
        <w:rPr>
          <w:rFonts w:eastAsia="Arial" w:cs="Arial"/>
          <w:b/>
          <w:bCs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Working</w:t>
      </w:r>
      <w:r w:rsidRPr="005966AF">
        <w:rPr>
          <w:rFonts w:eastAsia="Arial" w:cs="Arial"/>
          <w:b/>
          <w:bCs/>
          <w:color w:val="002060"/>
          <w:spacing w:val="35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Relationships</w:t>
      </w:r>
    </w:p>
    <w:p w14:paraId="4CB72B05" w14:textId="77777777" w:rsidR="004E0491" w:rsidRPr="005966AF" w:rsidRDefault="004E0491" w:rsidP="004E0491">
      <w:pPr>
        <w:widowControl w:val="0"/>
        <w:autoSpaceDE w:val="0"/>
        <w:autoSpaceDN w:val="0"/>
        <w:spacing w:before="11" w:line="240" w:lineRule="auto"/>
        <w:rPr>
          <w:rFonts w:eastAsia="Arial" w:cs="Arial"/>
          <w:b/>
          <w:color w:val="002060"/>
          <w:sz w:val="24"/>
          <w:szCs w:val="24"/>
          <w:lang w:val="en-US"/>
        </w:rPr>
      </w:pPr>
    </w:p>
    <w:tbl>
      <w:tblPr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4"/>
        <w:gridCol w:w="6373"/>
      </w:tblGrid>
      <w:tr w:rsidR="005966AF" w:rsidRPr="005966AF" w14:paraId="00F5B3B8" w14:textId="77777777" w:rsidTr="00F168CF">
        <w:trPr>
          <w:trHeight w:val="551"/>
        </w:trPr>
        <w:tc>
          <w:tcPr>
            <w:tcW w:w="3104" w:type="dxa"/>
          </w:tcPr>
          <w:p w14:paraId="29FA312A" w14:textId="77777777" w:rsidR="004E0491" w:rsidRPr="005966AF" w:rsidRDefault="004E0491" w:rsidP="00F168CF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rFonts w:eastAsia="Arial" w:cs="Arial"/>
                <w:color w:val="002060"/>
                <w:sz w:val="24"/>
                <w:szCs w:val="24"/>
                <w:lang w:val="en-US"/>
              </w:rPr>
            </w:pPr>
            <w:r w:rsidRPr="005966AF">
              <w:rPr>
                <w:rFonts w:eastAsia="Arial" w:cs="Arial"/>
                <w:color w:val="002060"/>
                <w:sz w:val="24"/>
                <w:szCs w:val="24"/>
                <w:lang w:val="en-US"/>
              </w:rPr>
              <w:t>Reports</w:t>
            </w:r>
            <w:r w:rsidRPr="005966AF">
              <w:rPr>
                <w:rFonts w:eastAsia="Arial" w:cs="Arial"/>
                <w:color w:val="002060"/>
                <w:spacing w:val="18"/>
                <w:sz w:val="24"/>
                <w:szCs w:val="24"/>
                <w:lang w:val="en-US"/>
              </w:rPr>
              <w:t xml:space="preserve"> </w:t>
            </w:r>
            <w:r w:rsidRPr="005966AF">
              <w:rPr>
                <w:rFonts w:eastAsia="Arial" w:cs="Arial"/>
                <w:color w:val="002060"/>
                <w:sz w:val="24"/>
                <w:szCs w:val="24"/>
                <w:lang w:val="en-US"/>
              </w:rPr>
              <w:t>to</w:t>
            </w:r>
          </w:p>
        </w:tc>
        <w:tc>
          <w:tcPr>
            <w:tcW w:w="6373" w:type="dxa"/>
          </w:tcPr>
          <w:p w14:paraId="7E3CE3A2" w14:textId="77777777" w:rsidR="004E0491" w:rsidRPr="005966AF" w:rsidRDefault="004E0491" w:rsidP="00F168CF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rFonts w:eastAsia="Arial" w:cs="Arial"/>
                <w:color w:val="002060"/>
                <w:sz w:val="24"/>
                <w:szCs w:val="24"/>
                <w:lang w:val="en-US"/>
              </w:rPr>
            </w:pPr>
            <w:r w:rsidRPr="005966AF">
              <w:rPr>
                <w:rFonts w:eastAsia="Arial" w:cs="Arial"/>
                <w:color w:val="002060"/>
                <w:sz w:val="24"/>
                <w:szCs w:val="24"/>
                <w:lang w:val="en-US"/>
              </w:rPr>
              <w:t>Customer</w:t>
            </w:r>
            <w:r w:rsidRPr="005966AF">
              <w:rPr>
                <w:rFonts w:eastAsia="Arial" w:cs="Arial"/>
                <w:color w:val="002060"/>
                <w:spacing w:val="26"/>
                <w:sz w:val="24"/>
                <w:szCs w:val="24"/>
                <w:lang w:val="en-US"/>
              </w:rPr>
              <w:t xml:space="preserve"> </w:t>
            </w:r>
            <w:r w:rsidRPr="005966AF">
              <w:rPr>
                <w:rFonts w:eastAsia="Arial" w:cs="Arial"/>
                <w:color w:val="002060"/>
                <w:sz w:val="24"/>
                <w:szCs w:val="24"/>
                <w:lang w:val="en-US"/>
              </w:rPr>
              <w:t>Experience</w:t>
            </w:r>
            <w:r w:rsidRPr="005966AF">
              <w:rPr>
                <w:rFonts w:eastAsia="Arial" w:cs="Arial"/>
                <w:color w:val="002060"/>
                <w:spacing w:val="28"/>
                <w:sz w:val="24"/>
                <w:szCs w:val="24"/>
                <w:lang w:val="en-US"/>
              </w:rPr>
              <w:t xml:space="preserve"> </w:t>
            </w:r>
            <w:r w:rsidRPr="005966AF">
              <w:rPr>
                <w:rFonts w:eastAsia="Arial" w:cs="Arial"/>
                <w:color w:val="002060"/>
                <w:sz w:val="24"/>
                <w:szCs w:val="24"/>
                <w:lang w:val="en-US"/>
              </w:rPr>
              <w:t>Team</w:t>
            </w:r>
            <w:r w:rsidRPr="005966AF">
              <w:rPr>
                <w:rFonts w:eastAsia="Arial" w:cs="Arial"/>
                <w:color w:val="002060"/>
                <w:spacing w:val="29"/>
                <w:sz w:val="24"/>
                <w:szCs w:val="24"/>
                <w:lang w:val="en-US"/>
              </w:rPr>
              <w:t xml:space="preserve"> </w:t>
            </w:r>
            <w:r w:rsidRPr="005966AF">
              <w:rPr>
                <w:rFonts w:eastAsia="Arial" w:cs="Arial"/>
                <w:color w:val="002060"/>
                <w:sz w:val="24"/>
                <w:szCs w:val="24"/>
                <w:lang w:val="en-US"/>
              </w:rPr>
              <w:t>Leader</w:t>
            </w:r>
          </w:p>
        </w:tc>
      </w:tr>
      <w:tr w:rsidR="005966AF" w:rsidRPr="005966AF" w14:paraId="4C221B52" w14:textId="77777777" w:rsidTr="00F168CF">
        <w:trPr>
          <w:trHeight w:val="553"/>
        </w:trPr>
        <w:tc>
          <w:tcPr>
            <w:tcW w:w="3104" w:type="dxa"/>
          </w:tcPr>
          <w:p w14:paraId="6CFC42AD" w14:textId="7F580304" w:rsidR="004E0491" w:rsidRPr="005966AF" w:rsidRDefault="004E0491" w:rsidP="00F168CF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rFonts w:eastAsia="Arial" w:cs="Arial"/>
                <w:color w:val="002060"/>
                <w:sz w:val="24"/>
                <w:szCs w:val="24"/>
                <w:lang w:val="en-US"/>
              </w:rPr>
            </w:pPr>
            <w:r w:rsidRPr="005966AF">
              <w:rPr>
                <w:rFonts w:eastAsia="Arial" w:cs="Arial"/>
                <w:color w:val="002060"/>
                <w:sz w:val="24"/>
                <w:szCs w:val="24"/>
                <w:lang w:val="en-US"/>
              </w:rPr>
              <w:t>Supervises</w:t>
            </w:r>
          </w:p>
        </w:tc>
        <w:tc>
          <w:tcPr>
            <w:tcW w:w="6373" w:type="dxa"/>
          </w:tcPr>
          <w:p w14:paraId="2496E6D4" w14:textId="6319B511" w:rsidR="004E0491" w:rsidRPr="005966AF" w:rsidRDefault="004E0491" w:rsidP="00F168CF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rFonts w:eastAsia="Arial" w:cs="Arial"/>
                <w:color w:val="002060"/>
                <w:sz w:val="24"/>
                <w:szCs w:val="24"/>
                <w:lang w:val="en-US"/>
              </w:rPr>
            </w:pPr>
            <w:r w:rsidRPr="005966AF">
              <w:rPr>
                <w:rFonts w:eastAsia="Arial" w:cs="Arial"/>
                <w:color w:val="002060"/>
                <w:sz w:val="24"/>
                <w:szCs w:val="24"/>
                <w:lang w:val="en-US"/>
              </w:rPr>
              <w:t>N/A</w:t>
            </w:r>
          </w:p>
        </w:tc>
      </w:tr>
    </w:tbl>
    <w:p w14:paraId="537EFD7E" w14:textId="77777777" w:rsidR="004E0491" w:rsidRPr="005966AF" w:rsidRDefault="004E0491" w:rsidP="004E0491">
      <w:pPr>
        <w:widowControl w:val="0"/>
        <w:autoSpaceDE w:val="0"/>
        <w:autoSpaceDN w:val="0"/>
        <w:spacing w:line="240" w:lineRule="auto"/>
        <w:rPr>
          <w:rFonts w:eastAsia="Arial" w:cs="Arial"/>
          <w:b/>
          <w:color w:val="002060"/>
          <w:sz w:val="24"/>
          <w:szCs w:val="24"/>
          <w:lang w:val="en-US"/>
        </w:rPr>
      </w:pPr>
    </w:p>
    <w:p w14:paraId="49CFA968" w14:textId="77777777" w:rsidR="004E0491" w:rsidRPr="005966AF" w:rsidRDefault="004E0491" w:rsidP="004E0491">
      <w:pPr>
        <w:widowControl w:val="0"/>
        <w:autoSpaceDE w:val="0"/>
        <w:autoSpaceDN w:val="0"/>
        <w:spacing w:line="240" w:lineRule="auto"/>
        <w:rPr>
          <w:rFonts w:eastAsia="Arial" w:cs="Arial"/>
          <w:b/>
          <w:color w:val="002060"/>
          <w:sz w:val="24"/>
          <w:szCs w:val="24"/>
          <w:lang w:val="en-US"/>
        </w:rPr>
      </w:pPr>
    </w:p>
    <w:p w14:paraId="3EA2E46E" w14:textId="77777777" w:rsidR="004E0491" w:rsidRPr="005966AF" w:rsidRDefault="004E0491" w:rsidP="004E0491">
      <w:pPr>
        <w:widowControl w:val="0"/>
        <w:numPr>
          <w:ilvl w:val="0"/>
          <w:numId w:val="5"/>
        </w:numPr>
        <w:tabs>
          <w:tab w:val="left" w:pos="1059"/>
        </w:tabs>
        <w:autoSpaceDE w:val="0"/>
        <w:autoSpaceDN w:val="0"/>
        <w:spacing w:line="240" w:lineRule="auto"/>
        <w:ind w:hanging="361"/>
        <w:rPr>
          <w:rFonts w:eastAsia="Arial" w:cs="Arial"/>
          <w:b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b/>
          <w:color w:val="002060"/>
          <w:sz w:val="24"/>
          <w:szCs w:val="24"/>
          <w:lang w:val="en-US"/>
        </w:rPr>
        <w:t>Key</w:t>
      </w:r>
      <w:r w:rsidRPr="005966AF">
        <w:rPr>
          <w:rFonts w:eastAsia="Arial" w:cs="Arial"/>
          <w:b/>
          <w:color w:val="002060"/>
          <w:spacing w:val="36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color w:val="002060"/>
          <w:sz w:val="24"/>
          <w:szCs w:val="24"/>
          <w:lang w:val="en-US"/>
        </w:rPr>
        <w:t>Responsibilities</w:t>
      </w:r>
    </w:p>
    <w:p w14:paraId="0A222E26" w14:textId="77777777" w:rsidR="004E0491" w:rsidRPr="005966AF" w:rsidRDefault="004E0491" w:rsidP="004E0491">
      <w:pPr>
        <w:widowControl w:val="0"/>
        <w:autoSpaceDE w:val="0"/>
        <w:autoSpaceDN w:val="0"/>
        <w:spacing w:before="2" w:line="240" w:lineRule="auto"/>
        <w:rPr>
          <w:rFonts w:eastAsia="Arial" w:cs="Arial"/>
          <w:b/>
          <w:color w:val="002060"/>
          <w:sz w:val="24"/>
          <w:szCs w:val="24"/>
          <w:lang w:val="en-US"/>
        </w:rPr>
      </w:pPr>
    </w:p>
    <w:p w14:paraId="5C5127A4" w14:textId="592201D2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line="271" w:lineRule="auto"/>
        <w:ind w:right="269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Prepare food and beverages to be presented and purchased by our customers, maximizing sales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opportunities.</w:t>
      </w:r>
    </w:p>
    <w:p w14:paraId="08ACAF82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line="271" w:lineRule="auto"/>
        <w:ind w:left="1269" w:right="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306AB57E" w14:textId="3437C848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6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Always provide exceptional customer service</w:t>
      </w:r>
    </w:p>
    <w:p w14:paraId="5B0B3CA2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6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08C1605E" w14:textId="6E757131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7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Present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well-stocked,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clean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professional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café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proofErr w:type="gramStart"/>
      <w:r w:rsidRPr="005966AF">
        <w:rPr>
          <w:rFonts w:eastAsia="Arial" w:cs="Arial"/>
          <w:color w:val="002060"/>
          <w:sz w:val="24"/>
          <w:szCs w:val="24"/>
          <w:lang w:val="en-US"/>
        </w:rPr>
        <w:t>at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all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times</w:t>
      </w:r>
      <w:proofErr w:type="gramEnd"/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5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the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customer.</w:t>
      </w:r>
    </w:p>
    <w:p w14:paraId="2A846587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7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7D9AB576" w14:textId="53DB0794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6" w:line="273" w:lineRule="auto"/>
        <w:ind w:right="254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Process sales accurately in the POS system, capturing customer sales data wherever possible our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re-marketing opportunities.</w:t>
      </w:r>
    </w:p>
    <w:p w14:paraId="14BE9561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6" w:line="273" w:lineRule="auto"/>
        <w:ind w:left="1269" w:right="254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33305C5D" w14:textId="372007C1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2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Prepare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food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beverages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in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line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with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training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direction.</w:t>
      </w:r>
    </w:p>
    <w:p w14:paraId="62D6572B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2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61543639" w14:textId="7D321355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Maintain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working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knowledge and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understanding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of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the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food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handling operations.</w:t>
      </w:r>
    </w:p>
    <w:p w14:paraId="051CA62F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5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76B10BC2" w14:textId="0BEBE7D6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101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Manage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stock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stock</w:t>
      </w:r>
      <w:r w:rsidRPr="005966AF">
        <w:rPr>
          <w:rFonts w:eastAsia="Arial" w:cs="Arial"/>
          <w:color w:val="002060"/>
          <w:spacing w:val="-5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levels</w:t>
      </w:r>
      <w:r w:rsidRPr="005966AF">
        <w:rPr>
          <w:rFonts w:eastAsia="Arial" w:cs="Arial"/>
          <w:color w:val="002060"/>
          <w:spacing w:val="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in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line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with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direction.</w:t>
      </w:r>
    </w:p>
    <w:p w14:paraId="7429A87F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101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011D16A1" w14:textId="3CFE95D1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8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Ensure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all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complaints are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followed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up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in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</w:t>
      </w:r>
      <w:r w:rsidRPr="005966AF">
        <w:rPr>
          <w:rFonts w:eastAsia="Arial" w:cs="Arial"/>
          <w:color w:val="002060"/>
          <w:spacing w:val="-6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timely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manner.</w:t>
      </w:r>
    </w:p>
    <w:p w14:paraId="0DC64FB1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8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53F9C96C" w14:textId="77B3B7A4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Actively seek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customer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feedback on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service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levels.</w:t>
      </w:r>
    </w:p>
    <w:p w14:paraId="4499026B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5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30B11126" w14:textId="45074C7E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8" w:line="271" w:lineRule="auto"/>
        <w:ind w:right="1051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Undertake regular cleaning of food preparation, serving and customer areas, including all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equipment,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surfaces,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tables,</w:t>
      </w:r>
      <w:r w:rsidRPr="005966AF">
        <w:rPr>
          <w:rFonts w:eastAsia="Arial" w:cs="Arial"/>
          <w:color w:val="002060"/>
          <w:spacing w:val="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chairs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floors.</w:t>
      </w:r>
    </w:p>
    <w:p w14:paraId="440E67DF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8" w:line="271" w:lineRule="auto"/>
        <w:ind w:left="1269" w:right="1051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13EBA6BD" w14:textId="1057C97F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4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Undertake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opening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closing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shifts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within the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café</w:t>
      </w:r>
    </w:p>
    <w:p w14:paraId="12D9B527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4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52686285" w14:textId="4EBC699A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8" w:line="271" w:lineRule="auto"/>
        <w:ind w:right="512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All administrative duties that are required as part of a successful café function, including health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regulation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reporting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completion of</w:t>
      </w:r>
      <w:r w:rsidRPr="005966AF">
        <w:rPr>
          <w:rFonts w:eastAsia="Arial" w:cs="Arial"/>
          <w:color w:val="002060"/>
          <w:spacing w:val="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checklists.</w:t>
      </w:r>
    </w:p>
    <w:p w14:paraId="2D2C1CC0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8" w:line="271" w:lineRule="auto"/>
        <w:ind w:left="1269" w:right="512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09987B8F" w14:textId="55F5F0EE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5" w:line="273" w:lineRule="auto"/>
        <w:ind w:right="541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Report emergency and first aid incidents appropriately and in accordance with Council policies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 procedures</w:t>
      </w:r>
    </w:p>
    <w:p w14:paraId="5728AE88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5" w:line="273" w:lineRule="auto"/>
        <w:ind w:left="1269" w:right="541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39C8DE5D" w14:textId="51C64CA4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2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Maintain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working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knowledge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understanding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of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the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Facility Emergency Action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Plan.</w:t>
      </w:r>
    </w:p>
    <w:p w14:paraId="3F7711E2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2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6A075F36" w14:textId="608847CF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6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Ensure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all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reports,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checklists</w:t>
      </w:r>
      <w:r w:rsidRPr="005966AF">
        <w:rPr>
          <w:rFonts w:eastAsia="Arial" w:cs="Arial"/>
          <w:color w:val="002060"/>
          <w:spacing w:val="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procedures are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completed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signed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off.</w:t>
      </w:r>
    </w:p>
    <w:p w14:paraId="37DC9B1F" w14:textId="77777777" w:rsidR="004E0491" w:rsidRPr="005966AF" w:rsidRDefault="004E0491" w:rsidP="004E0491">
      <w:pPr>
        <w:widowControl w:val="0"/>
        <w:autoSpaceDE w:val="0"/>
        <w:autoSpaceDN w:val="0"/>
        <w:spacing w:before="4" w:line="240" w:lineRule="auto"/>
        <w:rPr>
          <w:rFonts w:eastAsia="Arial" w:cs="Arial"/>
          <w:color w:val="002060"/>
          <w:sz w:val="24"/>
          <w:szCs w:val="24"/>
          <w:lang w:val="en-US"/>
        </w:rPr>
      </w:pPr>
    </w:p>
    <w:p w14:paraId="2537BB72" w14:textId="77777777" w:rsidR="004E0491" w:rsidRPr="005966AF" w:rsidRDefault="004E0491" w:rsidP="004E0491">
      <w:pPr>
        <w:widowControl w:val="0"/>
        <w:numPr>
          <w:ilvl w:val="0"/>
          <w:numId w:val="5"/>
        </w:numPr>
        <w:tabs>
          <w:tab w:val="left" w:pos="1059"/>
        </w:tabs>
        <w:autoSpaceDE w:val="0"/>
        <w:autoSpaceDN w:val="0"/>
        <w:spacing w:line="240" w:lineRule="auto"/>
        <w:ind w:hanging="361"/>
        <w:outlineLvl w:val="1"/>
        <w:rPr>
          <w:rFonts w:eastAsia="Arial" w:cs="Arial"/>
          <w:b/>
          <w:bCs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Core</w:t>
      </w:r>
      <w:r w:rsidRPr="005966AF">
        <w:rPr>
          <w:rFonts w:eastAsia="Arial" w:cs="Arial"/>
          <w:b/>
          <w:bCs/>
          <w:color w:val="002060"/>
          <w:spacing w:val="27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Physical</w:t>
      </w:r>
      <w:r w:rsidRPr="005966AF">
        <w:rPr>
          <w:rFonts w:eastAsia="Arial" w:cs="Arial"/>
          <w:b/>
          <w:bCs/>
          <w:color w:val="002060"/>
          <w:spacing w:val="3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Requirements</w:t>
      </w:r>
    </w:p>
    <w:p w14:paraId="661ECD51" w14:textId="77777777" w:rsidR="004E0491" w:rsidRPr="005966AF" w:rsidRDefault="004E0491" w:rsidP="004E0491">
      <w:pPr>
        <w:widowControl w:val="0"/>
        <w:autoSpaceDE w:val="0"/>
        <w:autoSpaceDN w:val="0"/>
        <w:spacing w:before="10" w:line="240" w:lineRule="auto"/>
        <w:rPr>
          <w:rFonts w:eastAsia="Arial" w:cs="Arial"/>
          <w:b/>
          <w:color w:val="002060"/>
          <w:sz w:val="24"/>
          <w:szCs w:val="24"/>
          <w:lang w:val="en-US"/>
        </w:rPr>
      </w:pPr>
    </w:p>
    <w:p w14:paraId="46B79283" w14:textId="5E05EF13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Capacity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5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lift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items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unspecified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in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weight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within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individual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limits.</w:t>
      </w:r>
    </w:p>
    <w:p w14:paraId="24B1861E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0B7C8F9F" w14:textId="02E23337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6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Capacity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undertake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cooking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serving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activities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including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standing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for</w:t>
      </w:r>
      <w:r w:rsidRPr="005966AF">
        <w:rPr>
          <w:rFonts w:eastAsia="Arial" w:cs="Arial"/>
          <w:color w:val="002060"/>
          <w:spacing w:val="-5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long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periods.</w:t>
      </w:r>
    </w:p>
    <w:p w14:paraId="3AD37A41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6" w:line="240" w:lineRule="auto"/>
        <w:ind w:left="1269"/>
        <w:jc w:val="both"/>
        <w:rPr>
          <w:rFonts w:eastAsia="Arial" w:cs="Arial"/>
          <w:color w:val="002060"/>
          <w:sz w:val="24"/>
          <w:szCs w:val="24"/>
          <w:lang w:val="en-US"/>
        </w:rPr>
      </w:pPr>
    </w:p>
    <w:p w14:paraId="449E8D0B" w14:textId="0BE246D5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jc w:val="both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Capacity to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walk up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down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stairs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frequently.</w:t>
      </w:r>
    </w:p>
    <w:p w14:paraId="1195C760" w14:textId="77777777" w:rsidR="004E0491" w:rsidRPr="005966AF" w:rsidRDefault="004E0491" w:rsidP="004E0491">
      <w:pPr>
        <w:widowControl w:val="0"/>
        <w:autoSpaceDE w:val="0"/>
        <w:autoSpaceDN w:val="0"/>
        <w:spacing w:before="5" w:line="240" w:lineRule="auto"/>
        <w:rPr>
          <w:rFonts w:eastAsia="Arial" w:cs="Arial"/>
          <w:color w:val="002060"/>
          <w:sz w:val="24"/>
          <w:szCs w:val="24"/>
          <w:lang w:val="en-US"/>
        </w:rPr>
      </w:pPr>
    </w:p>
    <w:p w14:paraId="3A0E6253" w14:textId="77777777" w:rsidR="004E0491" w:rsidRPr="005966AF" w:rsidRDefault="004E0491" w:rsidP="004E0491">
      <w:pPr>
        <w:widowControl w:val="0"/>
        <w:numPr>
          <w:ilvl w:val="0"/>
          <w:numId w:val="5"/>
        </w:numPr>
        <w:tabs>
          <w:tab w:val="left" w:pos="1059"/>
        </w:tabs>
        <w:autoSpaceDE w:val="0"/>
        <w:autoSpaceDN w:val="0"/>
        <w:spacing w:line="240" w:lineRule="auto"/>
        <w:ind w:hanging="361"/>
        <w:outlineLvl w:val="1"/>
        <w:rPr>
          <w:rFonts w:eastAsia="Arial" w:cs="Arial"/>
          <w:b/>
          <w:bCs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Accountability</w:t>
      </w:r>
      <w:r w:rsidRPr="005966AF">
        <w:rPr>
          <w:rFonts w:eastAsia="Arial" w:cs="Arial"/>
          <w:b/>
          <w:bCs/>
          <w:color w:val="002060"/>
          <w:spacing w:val="27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b/>
          <w:bCs/>
          <w:color w:val="002060"/>
          <w:spacing w:val="2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Extent</w:t>
      </w:r>
      <w:r w:rsidRPr="005966AF">
        <w:rPr>
          <w:rFonts w:eastAsia="Arial" w:cs="Arial"/>
          <w:b/>
          <w:bCs/>
          <w:color w:val="002060"/>
          <w:spacing w:val="26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of</w:t>
      </w:r>
      <w:r w:rsidRPr="005966AF">
        <w:rPr>
          <w:rFonts w:eastAsia="Arial" w:cs="Arial"/>
          <w:b/>
          <w:bCs/>
          <w:color w:val="002060"/>
          <w:spacing w:val="27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Authority</w:t>
      </w:r>
    </w:p>
    <w:p w14:paraId="54DEE9AF" w14:textId="77777777" w:rsidR="004E0491" w:rsidRPr="005966AF" w:rsidRDefault="004E0491" w:rsidP="004E0491">
      <w:pPr>
        <w:widowControl w:val="0"/>
        <w:autoSpaceDE w:val="0"/>
        <w:autoSpaceDN w:val="0"/>
        <w:spacing w:before="6" w:line="240" w:lineRule="auto"/>
        <w:rPr>
          <w:rFonts w:eastAsia="Arial" w:cs="Arial"/>
          <w:b/>
          <w:color w:val="002060"/>
          <w:sz w:val="24"/>
          <w:szCs w:val="24"/>
          <w:lang w:val="en-US"/>
        </w:rPr>
      </w:pPr>
    </w:p>
    <w:p w14:paraId="06B7CF1F" w14:textId="01CE00C9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line="240" w:lineRule="auto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Accountable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the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Customer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Experience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Team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Leader</w:t>
      </w:r>
    </w:p>
    <w:p w14:paraId="5700CB60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line="240" w:lineRule="auto"/>
        <w:ind w:left="1269"/>
        <w:rPr>
          <w:rFonts w:eastAsia="Arial" w:cs="Arial"/>
          <w:color w:val="002060"/>
          <w:sz w:val="24"/>
          <w:szCs w:val="24"/>
          <w:lang w:val="en-US"/>
        </w:rPr>
      </w:pPr>
    </w:p>
    <w:p w14:paraId="549184FE" w14:textId="012744B5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8" w:line="271" w:lineRule="auto"/>
        <w:ind w:right="1286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Accountable for the provision of an efficient, inclusive, friendly and helpful service to all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customers.</w:t>
      </w:r>
    </w:p>
    <w:p w14:paraId="5A837FE3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8" w:line="271" w:lineRule="auto"/>
        <w:ind w:left="1269" w:right="1286"/>
        <w:rPr>
          <w:rFonts w:eastAsia="Arial" w:cs="Arial"/>
          <w:color w:val="002060"/>
          <w:sz w:val="24"/>
          <w:szCs w:val="24"/>
          <w:lang w:val="en-US"/>
        </w:rPr>
      </w:pPr>
    </w:p>
    <w:p w14:paraId="6DA7EEF8" w14:textId="0AD7ED12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4" w:line="273" w:lineRule="auto"/>
        <w:ind w:right="613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Accountable for the provision of accurate and timely information to members of the public and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other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Council Officers</w:t>
      </w:r>
      <w:r w:rsidRPr="005966AF">
        <w:rPr>
          <w:rFonts w:eastAsia="Arial" w:cs="Arial"/>
          <w:color w:val="002060"/>
          <w:spacing w:val="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on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enquiries.</w:t>
      </w:r>
    </w:p>
    <w:p w14:paraId="5E87931B" w14:textId="77777777" w:rsidR="004E0491" w:rsidRPr="005966AF" w:rsidRDefault="004E0491" w:rsidP="004E0491">
      <w:pPr>
        <w:widowControl w:val="0"/>
        <w:autoSpaceDE w:val="0"/>
        <w:autoSpaceDN w:val="0"/>
        <w:spacing w:before="7" w:line="240" w:lineRule="auto"/>
        <w:rPr>
          <w:rFonts w:eastAsia="Arial" w:cs="Arial"/>
          <w:color w:val="002060"/>
          <w:sz w:val="24"/>
          <w:szCs w:val="24"/>
          <w:lang w:val="en-US"/>
        </w:rPr>
      </w:pPr>
    </w:p>
    <w:p w14:paraId="12236C1F" w14:textId="77777777" w:rsidR="004E0491" w:rsidRPr="005966AF" w:rsidRDefault="004E0491" w:rsidP="004E0491">
      <w:pPr>
        <w:widowControl w:val="0"/>
        <w:numPr>
          <w:ilvl w:val="0"/>
          <w:numId w:val="5"/>
        </w:numPr>
        <w:tabs>
          <w:tab w:val="left" w:pos="1059"/>
        </w:tabs>
        <w:autoSpaceDE w:val="0"/>
        <w:autoSpaceDN w:val="0"/>
        <w:spacing w:line="240" w:lineRule="auto"/>
        <w:ind w:hanging="361"/>
        <w:outlineLvl w:val="1"/>
        <w:rPr>
          <w:rFonts w:eastAsia="Arial" w:cs="Arial"/>
          <w:b/>
          <w:bCs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Judgement</w:t>
      </w:r>
      <w:r w:rsidRPr="005966AF">
        <w:rPr>
          <w:rFonts w:eastAsia="Arial" w:cs="Arial"/>
          <w:b/>
          <w:bCs/>
          <w:color w:val="002060"/>
          <w:spacing w:val="2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b/>
          <w:bCs/>
          <w:color w:val="002060"/>
          <w:spacing w:val="26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Decision</w:t>
      </w:r>
      <w:r w:rsidRPr="005966AF">
        <w:rPr>
          <w:rFonts w:eastAsia="Arial" w:cs="Arial"/>
          <w:b/>
          <w:bCs/>
          <w:color w:val="002060"/>
          <w:spacing w:val="2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b/>
          <w:bCs/>
          <w:color w:val="002060"/>
          <w:sz w:val="24"/>
          <w:szCs w:val="24"/>
          <w:lang w:val="en-US"/>
        </w:rPr>
        <w:t>Making</w:t>
      </w:r>
    </w:p>
    <w:p w14:paraId="73F797A8" w14:textId="77777777" w:rsidR="004E0491" w:rsidRPr="005966AF" w:rsidRDefault="004E0491" w:rsidP="004E0491">
      <w:pPr>
        <w:widowControl w:val="0"/>
        <w:autoSpaceDE w:val="0"/>
        <w:autoSpaceDN w:val="0"/>
        <w:spacing w:before="5" w:line="240" w:lineRule="auto"/>
        <w:rPr>
          <w:rFonts w:eastAsia="Arial" w:cs="Arial"/>
          <w:b/>
          <w:color w:val="002060"/>
          <w:sz w:val="24"/>
          <w:szCs w:val="24"/>
          <w:lang w:val="en-US"/>
        </w:rPr>
      </w:pPr>
    </w:p>
    <w:p w14:paraId="7C820349" w14:textId="71947024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line="240" w:lineRule="auto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make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appropriate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decisions and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evaluate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alternatives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within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documented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procedures.</w:t>
      </w:r>
    </w:p>
    <w:p w14:paraId="669EFE20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line="240" w:lineRule="auto"/>
        <w:ind w:left="1269"/>
        <w:rPr>
          <w:rFonts w:eastAsia="Arial" w:cs="Arial"/>
          <w:color w:val="002060"/>
          <w:sz w:val="24"/>
          <w:szCs w:val="24"/>
          <w:lang w:val="en-US"/>
        </w:rPr>
      </w:pPr>
    </w:p>
    <w:p w14:paraId="22C50015" w14:textId="4A7A7FD3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6" w:line="240" w:lineRule="auto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Ability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make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clear decisions pertaining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tasks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be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completed.</w:t>
      </w:r>
    </w:p>
    <w:p w14:paraId="5886AD53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6" w:line="240" w:lineRule="auto"/>
        <w:ind w:left="1269"/>
        <w:rPr>
          <w:rFonts w:eastAsia="Arial" w:cs="Arial"/>
          <w:color w:val="002060"/>
          <w:sz w:val="24"/>
          <w:szCs w:val="24"/>
          <w:lang w:val="en-US"/>
        </w:rPr>
      </w:pPr>
    </w:p>
    <w:p w14:paraId="7AA0E324" w14:textId="20EA035E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7" w:line="271" w:lineRule="auto"/>
        <w:ind w:right="585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Sound knowledge of a wide variety of WSAC operations, with this knowledge used to assist in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the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development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of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policies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and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procedures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ensure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customer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expectations are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met quickly.</w:t>
      </w:r>
    </w:p>
    <w:p w14:paraId="4C8FFA19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7" w:line="271" w:lineRule="auto"/>
        <w:ind w:left="1269" w:right="585"/>
        <w:rPr>
          <w:rFonts w:eastAsia="Arial" w:cs="Arial"/>
          <w:color w:val="002060"/>
          <w:sz w:val="24"/>
          <w:szCs w:val="24"/>
          <w:lang w:val="en-US"/>
        </w:rPr>
      </w:pPr>
    </w:p>
    <w:p w14:paraId="0936E128" w14:textId="2290C4B4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6" w:line="273" w:lineRule="auto"/>
        <w:ind w:right="823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 xml:space="preserve">Guidance and advice will always be available within the time required to </w:t>
      </w:r>
      <w:proofErr w:type="gramStart"/>
      <w:r w:rsidRPr="005966AF">
        <w:rPr>
          <w:rFonts w:eastAsia="Arial" w:cs="Arial"/>
          <w:color w:val="002060"/>
          <w:sz w:val="24"/>
          <w:szCs w:val="24"/>
          <w:lang w:val="en-US"/>
        </w:rPr>
        <w:t>make a decision</w:t>
      </w:r>
      <w:proofErr w:type="gramEnd"/>
      <w:r w:rsidRPr="005966AF">
        <w:rPr>
          <w:rFonts w:eastAsia="Arial" w:cs="Arial"/>
          <w:color w:val="002060"/>
          <w:sz w:val="24"/>
          <w:szCs w:val="24"/>
          <w:lang w:val="en-US"/>
        </w:rPr>
        <w:t xml:space="preserve"> or</w:t>
      </w:r>
      <w:r w:rsidRPr="005966AF">
        <w:rPr>
          <w:rFonts w:eastAsia="Arial" w:cs="Arial"/>
          <w:color w:val="002060"/>
          <w:spacing w:val="-59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choice.</w:t>
      </w:r>
    </w:p>
    <w:p w14:paraId="26D6FE64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6" w:line="273" w:lineRule="auto"/>
        <w:ind w:left="1269" w:right="823"/>
        <w:rPr>
          <w:rFonts w:eastAsia="Arial" w:cs="Arial"/>
          <w:color w:val="002060"/>
          <w:sz w:val="24"/>
          <w:szCs w:val="24"/>
          <w:lang w:val="en-US"/>
        </w:rPr>
      </w:pPr>
    </w:p>
    <w:p w14:paraId="19685F6D" w14:textId="323D5465" w:rsidR="004E0491" w:rsidRPr="005966AF" w:rsidRDefault="004E0491" w:rsidP="004E0491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2" w:line="240" w:lineRule="auto"/>
        <w:rPr>
          <w:rFonts w:eastAsia="Arial" w:cs="Arial"/>
          <w:color w:val="002060"/>
          <w:sz w:val="24"/>
          <w:szCs w:val="24"/>
          <w:lang w:val="en-US"/>
        </w:rPr>
      </w:pPr>
      <w:r w:rsidRPr="005966AF">
        <w:rPr>
          <w:rFonts w:eastAsia="Arial" w:cs="Arial"/>
          <w:color w:val="002060"/>
          <w:sz w:val="24"/>
          <w:szCs w:val="24"/>
          <w:lang w:val="en-US"/>
        </w:rPr>
        <w:t>Ability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to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exercise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independent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judgement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within</w:t>
      </w:r>
      <w:r w:rsidRPr="005966AF">
        <w:rPr>
          <w:rFonts w:eastAsia="Arial" w:cs="Arial"/>
          <w:color w:val="002060"/>
          <w:spacing w:val="-2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the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parameters</w:t>
      </w:r>
      <w:r w:rsidRPr="005966AF">
        <w:rPr>
          <w:rFonts w:eastAsia="Arial" w:cs="Arial"/>
          <w:color w:val="002060"/>
          <w:spacing w:val="-1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of</w:t>
      </w:r>
      <w:r w:rsidRPr="005966AF">
        <w:rPr>
          <w:rFonts w:eastAsia="Arial" w:cs="Arial"/>
          <w:color w:val="002060"/>
          <w:spacing w:val="-3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the</w:t>
      </w:r>
      <w:r w:rsidRPr="005966AF">
        <w:rPr>
          <w:rFonts w:eastAsia="Arial" w:cs="Arial"/>
          <w:color w:val="002060"/>
          <w:spacing w:val="-4"/>
          <w:sz w:val="24"/>
          <w:szCs w:val="24"/>
          <w:lang w:val="en-US"/>
        </w:rPr>
        <w:t xml:space="preserve"> </w:t>
      </w:r>
      <w:r w:rsidRPr="005966AF">
        <w:rPr>
          <w:rFonts w:eastAsia="Arial" w:cs="Arial"/>
          <w:color w:val="002060"/>
          <w:sz w:val="24"/>
          <w:szCs w:val="24"/>
          <w:lang w:val="en-US"/>
        </w:rPr>
        <w:t>role.</w:t>
      </w:r>
    </w:p>
    <w:p w14:paraId="54218C4C" w14:textId="77777777" w:rsidR="004E0491" w:rsidRPr="005966AF" w:rsidRDefault="004E0491" w:rsidP="004E0491">
      <w:pPr>
        <w:widowControl w:val="0"/>
        <w:tabs>
          <w:tab w:val="left" w:pos="852"/>
          <w:tab w:val="left" w:pos="853"/>
        </w:tabs>
        <w:autoSpaceDE w:val="0"/>
        <w:autoSpaceDN w:val="0"/>
        <w:spacing w:before="36" w:line="240" w:lineRule="auto"/>
        <w:ind w:left="491"/>
        <w:rPr>
          <w:rFonts w:eastAsia="Arial" w:cs="Arial"/>
          <w:color w:val="002060"/>
          <w:sz w:val="24"/>
          <w:szCs w:val="24"/>
          <w:lang w:val="en-US"/>
        </w:rPr>
      </w:pPr>
    </w:p>
    <w:p w14:paraId="26102630" w14:textId="77777777" w:rsidR="004E0491" w:rsidRPr="005966AF" w:rsidRDefault="004E0491" w:rsidP="004E0491">
      <w:pPr>
        <w:pStyle w:val="ListParagraph"/>
        <w:widowControl w:val="0"/>
        <w:numPr>
          <w:ilvl w:val="0"/>
          <w:numId w:val="5"/>
        </w:numPr>
        <w:tabs>
          <w:tab w:val="left" w:pos="853"/>
        </w:tabs>
        <w:autoSpaceDE w:val="0"/>
        <w:autoSpaceDN w:val="0"/>
        <w:spacing w:line="240" w:lineRule="auto"/>
        <w:jc w:val="both"/>
        <w:rPr>
          <w:rFonts w:cs="Arial"/>
          <w:b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>Knowledge and Skills</w:t>
      </w:r>
    </w:p>
    <w:p w14:paraId="5495CC76" w14:textId="77777777" w:rsidR="004E0491" w:rsidRPr="005966AF" w:rsidRDefault="004E0491" w:rsidP="004E0491">
      <w:pPr>
        <w:pStyle w:val="ListParagraph"/>
        <w:widowControl w:val="0"/>
        <w:tabs>
          <w:tab w:val="left" w:pos="853"/>
        </w:tabs>
        <w:autoSpaceDE w:val="0"/>
        <w:autoSpaceDN w:val="0"/>
        <w:spacing w:line="240" w:lineRule="auto"/>
        <w:contextualSpacing w:val="0"/>
        <w:jc w:val="both"/>
        <w:rPr>
          <w:rFonts w:cs="Arial"/>
          <w:b/>
          <w:color w:val="002060"/>
          <w:sz w:val="24"/>
          <w:szCs w:val="24"/>
        </w:rPr>
      </w:pPr>
    </w:p>
    <w:p w14:paraId="11D1C095" w14:textId="45D9934F" w:rsidR="004E0491" w:rsidRPr="005966AF" w:rsidRDefault="0054484D" w:rsidP="004E0491">
      <w:pPr>
        <w:pStyle w:val="Heading4"/>
        <w:keepNext w:val="0"/>
        <w:keepLines w:val="0"/>
        <w:widowControl w:val="0"/>
        <w:numPr>
          <w:ilvl w:val="1"/>
          <w:numId w:val="3"/>
        </w:numPr>
        <w:tabs>
          <w:tab w:val="left" w:pos="1223"/>
        </w:tabs>
        <w:autoSpaceDE w:val="0"/>
        <w:autoSpaceDN w:val="0"/>
        <w:spacing w:before="0" w:line="240" w:lineRule="auto"/>
        <w:ind w:hanging="371"/>
        <w:jc w:val="both"/>
        <w:rPr>
          <w:rFonts w:ascii="Arial" w:hAnsi="Arial" w:cs="Arial"/>
          <w:i w:val="0"/>
          <w:iCs w:val="0"/>
          <w:color w:val="002060"/>
          <w:sz w:val="24"/>
          <w:szCs w:val="24"/>
        </w:rPr>
      </w:pPr>
      <w:r w:rsidRPr="005966AF">
        <w:rPr>
          <w:rFonts w:ascii="Arial" w:hAnsi="Arial" w:cs="Arial"/>
          <w:i w:val="0"/>
          <w:iCs w:val="0"/>
          <w:color w:val="002060"/>
          <w:sz w:val="24"/>
          <w:szCs w:val="24"/>
        </w:rPr>
        <w:t>Specialist Skills &amp; Knowledge</w:t>
      </w:r>
    </w:p>
    <w:p w14:paraId="36D5D551" w14:textId="77777777" w:rsidR="004E0491" w:rsidRPr="005966AF" w:rsidRDefault="004E0491" w:rsidP="004E0491">
      <w:pPr>
        <w:rPr>
          <w:color w:val="002060"/>
        </w:rPr>
      </w:pPr>
    </w:p>
    <w:p w14:paraId="44655F50" w14:textId="2FF88473" w:rsidR="004E0491" w:rsidRPr="005966AF" w:rsidRDefault="004E0491" w:rsidP="0054484D">
      <w:pPr>
        <w:pStyle w:val="ListParagraph"/>
        <w:widowControl w:val="0"/>
        <w:numPr>
          <w:ilvl w:val="2"/>
          <w:numId w:val="30"/>
        </w:numPr>
        <w:tabs>
          <w:tab w:val="left" w:pos="852"/>
          <w:tab w:val="left" w:pos="853"/>
        </w:tabs>
        <w:autoSpaceDE w:val="0"/>
        <w:autoSpaceDN w:val="0"/>
        <w:spacing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High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level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customer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service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problem solving</w:t>
      </w:r>
    </w:p>
    <w:p w14:paraId="6BFE0C17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line="240" w:lineRule="auto"/>
        <w:ind w:left="1996"/>
        <w:rPr>
          <w:rFonts w:cs="Arial"/>
          <w:color w:val="002060"/>
          <w:sz w:val="24"/>
          <w:szCs w:val="24"/>
        </w:rPr>
      </w:pPr>
    </w:p>
    <w:p w14:paraId="00066692" w14:textId="16456B50" w:rsidR="004E0491" w:rsidRPr="005966AF" w:rsidRDefault="004E0491" w:rsidP="0054484D">
      <w:pPr>
        <w:pStyle w:val="ListParagraph"/>
        <w:widowControl w:val="0"/>
        <w:numPr>
          <w:ilvl w:val="2"/>
          <w:numId w:val="30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Use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of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POS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technology</w:t>
      </w:r>
      <w:r w:rsidRPr="005966AF">
        <w:rPr>
          <w:rFonts w:cs="Arial"/>
          <w:color w:val="002060"/>
          <w:spacing w:val="-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cash handling.</w:t>
      </w:r>
    </w:p>
    <w:p w14:paraId="003297DC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5" w:line="240" w:lineRule="auto"/>
        <w:ind w:left="1996"/>
        <w:rPr>
          <w:rFonts w:cs="Arial"/>
          <w:color w:val="002060"/>
          <w:sz w:val="24"/>
          <w:szCs w:val="24"/>
        </w:rPr>
      </w:pPr>
    </w:p>
    <w:p w14:paraId="10998EBD" w14:textId="3A1E7352" w:rsidR="004E0491" w:rsidRPr="005966AF" w:rsidRDefault="004E0491" w:rsidP="0054484D">
      <w:pPr>
        <w:pStyle w:val="ListParagraph"/>
        <w:widowControl w:val="0"/>
        <w:numPr>
          <w:ilvl w:val="2"/>
          <w:numId w:val="30"/>
        </w:numPr>
        <w:tabs>
          <w:tab w:val="left" w:pos="852"/>
          <w:tab w:val="left" w:pos="853"/>
        </w:tabs>
        <w:autoSpaceDE w:val="0"/>
        <w:autoSpaceDN w:val="0"/>
        <w:spacing w:before="38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Food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handling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experience and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safety knowledge.</w:t>
      </w:r>
    </w:p>
    <w:p w14:paraId="3D3ADD37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8" w:line="240" w:lineRule="auto"/>
        <w:ind w:left="1996"/>
        <w:rPr>
          <w:rFonts w:cs="Arial"/>
          <w:color w:val="002060"/>
          <w:sz w:val="24"/>
          <w:szCs w:val="24"/>
        </w:rPr>
      </w:pPr>
    </w:p>
    <w:p w14:paraId="6E0595C4" w14:textId="439DC0CC" w:rsidR="004E0491" w:rsidRPr="005966AF" w:rsidRDefault="004E0491" w:rsidP="0054484D">
      <w:pPr>
        <w:pStyle w:val="ListParagraph"/>
        <w:widowControl w:val="0"/>
        <w:numPr>
          <w:ilvl w:val="2"/>
          <w:numId w:val="30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Ability to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prepare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wide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variety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of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food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 beverage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items.</w:t>
      </w:r>
    </w:p>
    <w:p w14:paraId="15FA305F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5" w:line="240" w:lineRule="auto"/>
        <w:ind w:left="1996"/>
        <w:rPr>
          <w:rFonts w:cs="Arial"/>
          <w:color w:val="002060"/>
          <w:sz w:val="24"/>
          <w:szCs w:val="24"/>
        </w:rPr>
      </w:pPr>
    </w:p>
    <w:p w14:paraId="674F7508" w14:textId="7D275B61" w:rsidR="004E0491" w:rsidRPr="005966AF" w:rsidRDefault="004E0491" w:rsidP="0054484D">
      <w:pPr>
        <w:pStyle w:val="ListParagraph"/>
        <w:widowControl w:val="0"/>
        <w:numPr>
          <w:ilvl w:val="2"/>
          <w:numId w:val="30"/>
        </w:numPr>
        <w:tabs>
          <w:tab w:val="left" w:pos="852"/>
          <w:tab w:val="left" w:pos="853"/>
        </w:tabs>
        <w:autoSpaceDE w:val="0"/>
        <w:autoSpaceDN w:val="0"/>
        <w:spacing w:before="36" w:line="273" w:lineRule="auto"/>
        <w:ind w:right="807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Ability to identify and report hazards in the cafe environment in accordance with established</w:t>
      </w:r>
      <w:r w:rsidRPr="005966AF">
        <w:rPr>
          <w:rFonts w:cs="Arial"/>
          <w:color w:val="002060"/>
          <w:spacing w:val="-5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procedures.</w:t>
      </w:r>
    </w:p>
    <w:p w14:paraId="69E9A64D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6" w:line="273" w:lineRule="auto"/>
        <w:ind w:left="1996" w:right="807"/>
        <w:rPr>
          <w:rFonts w:cs="Arial"/>
          <w:color w:val="002060"/>
          <w:sz w:val="24"/>
          <w:szCs w:val="24"/>
        </w:rPr>
      </w:pPr>
    </w:p>
    <w:p w14:paraId="6E49B335" w14:textId="4FC492A8" w:rsidR="004E0491" w:rsidRPr="005966AF" w:rsidRDefault="004E0491" w:rsidP="0054484D">
      <w:pPr>
        <w:pStyle w:val="ListParagraph"/>
        <w:widowControl w:val="0"/>
        <w:numPr>
          <w:ilvl w:val="2"/>
          <w:numId w:val="30"/>
        </w:numPr>
        <w:tabs>
          <w:tab w:val="left" w:pos="852"/>
          <w:tab w:val="left" w:pos="853"/>
        </w:tabs>
        <w:autoSpaceDE w:val="0"/>
        <w:autoSpaceDN w:val="0"/>
        <w:spacing w:before="1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Working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knowledge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of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relevant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legislation,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regulations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guidelines.</w:t>
      </w:r>
    </w:p>
    <w:p w14:paraId="1CBFFC1E" w14:textId="77777777" w:rsidR="0054484D" w:rsidRPr="005966AF" w:rsidRDefault="0054484D" w:rsidP="0054484D">
      <w:pPr>
        <w:widowControl w:val="0"/>
        <w:tabs>
          <w:tab w:val="left" w:pos="852"/>
          <w:tab w:val="left" w:pos="853"/>
        </w:tabs>
        <w:autoSpaceDE w:val="0"/>
        <w:autoSpaceDN w:val="0"/>
        <w:spacing w:before="1" w:line="240" w:lineRule="auto"/>
        <w:ind w:left="1276"/>
        <w:rPr>
          <w:rFonts w:cs="Arial"/>
          <w:b/>
          <w:bCs/>
          <w:color w:val="002060"/>
          <w:sz w:val="24"/>
          <w:szCs w:val="24"/>
        </w:rPr>
      </w:pPr>
    </w:p>
    <w:p w14:paraId="531628F5" w14:textId="77777777" w:rsidR="0054484D" w:rsidRPr="005966AF" w:rsidRDefault="0054484D" w:rsidP="0054484D">
      <w:pPr>
        <w:widowControl w:val="0"/>
        <w:tabs>
          <w:tab w:val="left" w:pos="852"/>
          <w:tab w:val="left" w:pos="853"/>
        </w:tabs>
        <w:autoSpaceDE w:val="0"/>
        <w:autoSpaceDN w:val="0"/>
        <w:spacing w:before="1" w:line="240" w:lineRule="auto"/>
        <w:ind w:left="1276"/>
        <w:rPr>
          <w:rFonts w:cs="Arial"/>
          <w:b/>
          <w:bCs/>
          <w:color w:val="002060"/>
          <w:sz w:val="24"/>
          <w:szCs w:val="24"/>
        </w:rPr>
      </w:pPr>
    </w:p>
    <w:p w14:paraId="433B12D2" w14:textId="0C37C891" w:rsidR="0054484D" w:rsidRPr="005966AF" w:rsidRDefault="0054484D" w:rsidP="0054484D">
      <w:pPr>
        <w:widowControl w:val="0"/>
        <w:tabs>
          <w:tab w:val="left" w:pos="852"/>
          <w:tab w:val="left" w:pos="853"/>
        </w:tabs>
        <w:autoSpaceDE w:val="0"/>
        <w:autoSpaceDN w:val="0"/>
        <w:spacing w:before="1" w:line="240" w:lineRule="auto"/>
        <w:ind w:left="1276"/>
        <w:rPr>
          <w:rFonts w:cs="Arial"/>
          <w:b/>
          <w:bCs/>
          <w:color w:val="002060"/>
          <w:sz w:val="24"/>
          <w:szCs w:val="24"/>
        </w:rPr>
      </w:pPr>
      <w:r w:rsidRPr="005966AF">
        <w:rPr>
          <w:rFonts w:cs="Arial"/>
          <w:b/>
          <w:bCs/>
          <w:color w:val="002060"/>
          <w:sz w:val="24"/>
          <w:szCs w:val="24"/>
        </w:rPr>
        <w:t>7.2 Management Skills</w:t>
      </w:r>
    </w:p>
    <w:p w14:paraId="1942AC53" w14:textId="4C2F5B0B" w:rsidR="004E0491" w:rsidRPr="005966AF" w:rsidRDefault="004E0491" w:rsidP="0054484D">
      <w:pPr>
        <w:pStyle w:val="Heading2"/>
        <w:keepNext w:val="0"/>
        <w:keepLines w:val="0"/>
        <w:widowControl w:val="0"/>
        <w:tabs>
          <w:tab w:val="left" w:pos="1270"/>
        </w:tabs>
        <w:autoSpaceDE w:val="0"/>
        <w:autoSpaceDN w:val="0"/>
        <w:spacing w:before="0" w:after="0" w:line="240" w:lineRule="auto"/>
        <w:rPr>
          <w:color w:val="002060"/>
          <w:sz w:val="24"/>
          <w:szCs w:val="24"/>
        </w:rPr>
      </w:pPr>
    </w:p>
    <w:p w14:paraId="2DD99D75" w14:textId="77777777" w:rsidR="004E0491" w:rsidRPr="005966AF" w:rsidRDefault="004E0491" w:rsidP="004E0491">
      <w:pPr>
        <w:rPr>
          <w:color w:val="002060"/>
        </w:rPr>
      </w:pPr>
    </w:p>
    <w:p w14:paraId="107A58EA" w14:textId="60897D41" w:rsidR="004E0491" w:rsidRPr="005966AF" w:rsidRDefault="004E0491" w:rsidP="0054484D">
      <w:pPr>
        <w:pStyle w:val="ListParagraph"/>
        <w:widowControl w:val="0"/>
        <w:numPr>
          <w:ilvl w:val="2"/>
          <w:numId w:val="31"/>
        </w:numPr>
        <w:tabs>
          <w:tab w:val="left" w:pos="852"/>
          <w:tab w:val="left" w:pos="853"/>
        </w:tabs>
        <w:autoSpaceDE w:val="0"/>
        <w:autoSpaceDN w:val="0"/>
        <w:spacing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Demonstrated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capacity</w:t>
      </w:r>
      <w:r w:rsidRPr="005966AF">
        <w:rPr>
          <w:rFonts w:cs="Arial"/>
          <w:color w:val="002060"/>
          <w:spacing w:val="-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contribute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support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continuous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improvement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initiatives.</w:t>
      </w:r>
    </w:p>
    <w:p w14:paraId="15970EB1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line="240" w:lineRule="auto"/>
        <w:ind w:left="1996"/>
        <w:rPr>
          <w:rFonts w:cs="Arial"/>
          <w:color w:val="002060"/>
          <w:sz w:val="24"/>
          <w:szCs w:val="24"/>
        </w:rPr>
      </w:pPr>
    </w:p>
    <w:p w14:paraId="40B1C074" w14:textId="0C22AE31" w:rsidR="004E0491" w:rsidRPr="005966AF" w:rsidRDefault="004E0491" w:rsidP="0054484D">
      <w:pPr>
        <w:pStyle w:val="ListParagraph"/>
        <w:widowControl w:val="0"/>
        <w:numPr>
          <w:ilvl w:val="2"/>
          <w:numId w:val="31"/>
        </w:numPr>
        <w:tabs>
          <w:tab w:val="left" w:pos="852"/>
          <w:tab w:val="left" w:pos="853"/>
        </w:tabs>
        <w:autoSpaceDE w:val="0"/>
        <w:autoSpaceDN w:val="0"/>
        <w:spacing w:before="36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Ability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plan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organize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own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workload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achieve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shift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tasks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within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set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timeframes.</w:t>
      </w:r>
    </w:p>
    <w:p w14:paraId="29814D91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6" w:line="240" w:lineRule="auto"/>
        <w:ind w:left="1996"/>
        <w:rPr>
          <w:rFonts w:cs="Arial"/>
          <w:color w:val="002060"/>
          <w:sz w:val="24"/>
          <w:szCs w:val="24"/>
        </w:rPr>
      </w:pPr>
    </w:p>
    <w:p w14:paraId="7E310BDC" w14:textId="1EF4746C" w:rsidR="004E0491" w:rsidRPr="005966AF" w:rsidRDefault="004E0491" w:rsidP="0054484D">
      <w:pPr>
        <w:pStyle w:val="ListParagraph"/>
        <w:widowControl w:val="0"/>
        <w:numPr>
          <w:ilvl w:val="2"/>
          <w:numId w:val="31"/>
        </w:numPr>
        <w:tabs>
          <w:tab w:val="left" w:pos="852"/>
          <w:tab w:val="left" w:pos="853"/>
        </w:tabs>
        <w:autoSpaceDE w:val="0"/>
        <w:autoSpaceDN w:val="0"/>
        <w:spacing w:before="37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An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ability to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record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maintain accurate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information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records.</w:t>
      </w:r>
    </w:p>
    <w:p w14:paraId="3AA10270" w14:textId="77777777" w:rsidR="004E0491" w:rsidRPr="005966AF" w:rsidRDefault="004E0491" w:rsidP="004E0491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7" w:line="240" w:lineRule="auto"/>
        <w:ind w:left="1211"/>
        <w:rPr>
          <w:rFonts w:cs="Arial"/>
          <w:color w:val="002060"/>
          <w:sz w:val="24"/>
          <w:szCs w:val="24"/>
        </w:rPr>
      </w:pPr>
    </w:p>
    <w:p w14:paraId="4DE764EB" w14:textId="226C3610" w:rsidR="004E0491" w:rsidRPr="005966AF" w:rsidRDefault="0054484D" w:rsidP="0054484D">
      <w:pPr>
        <w:pStyle w:val="ListParagraph"/>
        <w:widowControl w:val="0"/>
        <w:numPr>
          <w:ilvl w:val="1"/>
          <w:numId w:val="31"/>
        </w:numPr>
        <w:tabs>
          <w:tab w:val="left" w:pos="1255"/>
        </w:tabs>
        <w:autoSpaceDE w:val="0"/>
        <w:autoSpaceDN w:val="0"/>
        <w:spacing w:line="240" w:lineRule="auto"/>
        <w:contextualSpacing w:val="0"/>
        <w:rPr>
          <w:rFonts w:cs="Arial"/>
          <w:b/>
          <w:color w:val="002060"/>
          <w:sz w:val="24"/>
          <w:szCs w:val="24"/>
        </w:rPr>
      </w:pPr>
      <w:r w:rsidRPr="005966AF">
        <w:rPr>
          <w:rFonts w:cs="Arial"/>
          <w:b/>
          <w:color w:val="002060"/>
          <w:sz w:val="24"/>
          <w:szCs w:val="24"/>
        </w:rPr>
        <w:t xml:space="preserve">Interpersonal Skills </w:t>
      </w:r>
    </w:p>
    <w:p w14:paraId="41176A3B" w14:textId="77777777" w:rsidR="004E0491" w:rsidRPr="005966AF" w:rsidRDefault="004E0491" w:rsidP="004E0491">
      <w:pPr>
        <w:pStyle w:val="ListParagraph"/>
        <w:widowControl w:val="0"/>
        <w:tabs>
          <w:tab w:val="left" w:pos="1255"/>
        </w:tabs>
        <w:autoSpaceDE w:val="0"/>
        <w:autoSpaceDN w:val="0"/>
        <w:spacing w:line="240" w:lineRule="auto"/>
        <w:ind w:left="1254"/>
        <w:contextualSpacing w:val="0"/>
        <w:rPr>
          <w:rFonts w:cs="Arial"/>
          <w:b/>
          <w:color w:val="002060"/>
          <w:sz w:val="24"/>
          <w:szCs w:val="24"/>
        </w:rPr>
      </w:pPr>
    </w:p>
    <w:p w14:paraId="3A5331A0" w14:textId="6DBADC92" w:rsidR="004E0491" w:rsidRPr="005966AF" w:rsidRDefault="004E0491" w:rsidP="0054484D">
      <w:pPr>
        <w:pStyle w:val="ListParagraph"/>
        <w:widowControl w:val="0"/>
        <w:numPr>
          <w:ilvl w:val="2"/>
          <w:numId w:val="31"/>
        </w:numPr>
        <w:tabs>
          <w:tab w:val="left" w:pos="852"/>
          <w:tab w:val="left" w:pos="853"/>
        </w:tabs>
        <w:autoSpaceDE w:val="0"/>
        <w:autoSpaceDN w:val="0"/>
        <w:spacing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Well-developed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written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verbal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communication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skills.</w:t>
      </w:r>
    </w:p>
    <w:p w14:paraId="34ACBDA8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line="240" w:lineRule="auto"/>
        <w:ind w:left="1996"/>
        <w:rPr>
          <w:rFonts w:cs="Arial"/>
          <w:color w:val="002060"/>
          <w:sz w:val="24"/>
          <w:szCs w:val="24"/>
        </w:rPr>
      </w:pPr>
    </w:p>
    <w:p w14:paraId="24A398F3" w14:textId="6F2EF6CB" w:rsidR="004E0491" w:rsidRPr="005966AF" w:rsidRDefault="004E0491" w:rsidP="0054484D">
      <w:pPr>
        <w:pStyle w:val="ListParagraph"/>
        <w:widowControl w:val="0"/>
        <w:numPr>
          <w:ilvl w:val="2"/>
          <w:numId w:val="31"/>
        </w:numPr>
        <w:tabs>
          <w:tab w:val="left" w:pos="852"/>
          <w:tab w:val="left" w:pos="853"/>
        </w:tabs>
        <w:autoSpaceDE w:val="0"/>
        <w:autoSpaceDN w:val="0"/>
        <w:spacing w:before="38" w:line="271" w:lineRule="auto"/>
        <w:ind w:right="1187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Able to work cooperatively and collaboratively to meet and deliver exceptional customer</w:t>
      </w:r>
      <w:r w:rsidRPr="005966AF">
        <w:rPr>
          <w:rFonts w:cs="Arial"/>
          <w:color w:val="002060"/>
          <w:spacing w:val="-5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outcomes.</w:t>
      </w:r>
    </w:p>
    <w:p w14:paraId="77BECC91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8" w:line="271" w:lineRule="auto"/>
        <w:ind w:left="1996" w:right="1187"/>
        <w:rPr>
          <w:rFonts w:cs="Arial"/>
          <w:color w:val="002060"/>
          <w:sz w:val="24"/>
          <w:szCs w:val="24"/>
        </w:rPr>
      </w:pPr>
    </w:p>
    <w:p w14:paraId="332F633E" w14:textId="253C9E4D" w:rsidR="004E0491" w:rsidRPr="005966AF" w:rsidRDefault="004E0491" w:rsidP="0054484D">
      <w:pPr>
        <w:pStyle w:val="ListParagraph"/>
        <w:widowControl w:val="0"/>
        <w:numPr>
          <w:ilvl w:val="2"/>
          <w:numId w:val="31"/>
        </w:numPr>
        <w:tabs>
          <w:tab w:val="left" w:pos="852"/>
          <w:tab w:val="left" w:pos="853"/>
        </w:tabs>
        <w:autoSpaceDE w:val="0"/>
        <w:autoSpaceDN w:val="0"/>
        <w:spacing w:before="5" w:line="273" w:lineRule="auto"/>
        <w:ind w:right="879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Understanding of the Rural City of Wangaratta’s Community Promise and a commitment to</w:t>
      </w:r>
      <w:r w:rsidRPr="005966AF">
        <w:rPr>
          <w:rFonts w:cs="Arial"/>
          <w:color w:val="002060"/>
          <w:spacing w:val="-59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embody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the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values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of</w:t>
      </w:r>
      <w:r w:rsidRPr="005966AF">
        <w:rPr>
          <w:rFonts w:cs="Arial"/>
          <w:color w:val="002060"/>
          <w:spacing w:val="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our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organisation.</w:t>
      </w:r>
    </w:p>
    <w:p w14:paraId="2191BDE6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5" w:line="273" w:lineRule="auto"/>
        <w:ind w:left="1996" w:right="879"/>
        <w:rPr>
          <w:rFonts w:cs="Arial"/>
          <w:color w:val="002060"/>
          <w:sz w:val="24"/>
          <w:szCs w:val="24"/>
        </w:rPr>
      </w:pPr>
    </w:p>
    <w:p w14:paraId="3BFF0782" w14:textId="16C482AD" w:rsidR="004E0491" w:rsidRPr="005966AF" w:rsidRDefault="004E0491" w:rsidP="0054484D">
      <w:pPr>
        <w:pStyle w:val="ListParagraph"/>
        <w:widowControl w:val="0"/>
        <w:numPr>
          <w:ilvl w:val="2"/>
          <w:numId w:val="31"/>
        </w:numPr>
        <w:tabs>
          <w:tab w:val="left" w:pos="852"/>
          <w:tab w:val="left" w:pos="853"/>
        </w:tabs>
        <w:autoSpaceDE w:val="0"/>
        <w:autoSpaceDN w:val="0"/>
        <w:spacing w:before="2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Able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deal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with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difficult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situations,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resolve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problems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negotiate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successful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outcomes.</w:t>
      </w:r>
    </w:p>
    <w:p w14:paraId="0BD5D442" w14:textId="77777777" w:rsidR="0054484D" w:rsidRPr="005966AF" w:rsidRDefault="0054484D" w:rsidP="0054484D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2" w:line="240" w:lineRule="auto"/>
        <w:ind w:left="1996"/>
        <w:rPr>
          <w:rFonts w:cs="Arial"/>
          <w:color w:val="002060"/>
          <w:sz w:val="24"/>
          <w:szCs w:val="24"/>
        </w:rPr>
      </w:pPr>
    </w:p>
    <w:p w14:paraId="41CFD2BB" w14:textId="0D6E786F" w:rsidR="004E0491" w:rsidRPr="005966AF" w:rsidRDefault="004E0491" w:rsidP="0054484D">
      <w:pPr>
        <w:pStyle w:val="ListParagraph"/>
        <w:widowControl w:val="0"/>
        <w:numPr>
          <w:ilvl w:val="2"/>
          <w:numId w:val="31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Ability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gain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cooperation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assistance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from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internal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external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customers.</w:t>
      </w:r>
    </w:p>
    <w:p w14:paraId="5CD414DE" w14:textId="77777777" w:rsidR="004E0491" w:rsidRPr="005966AF" w:rsidRDefault="004E0491" w:rsidP="004E0491">
      <w:pPr>
        <w:pStyle w:val="BodyText"/>
        <w:spacing w:before="10"/>
        <w:rPr>
          <w:rFonts w:cs="Arial"/>
          <w:color w:val="002060"/>
          <w:sz w:val="24"/>
          <w:szCs w:val="24"/>
        </w:rPr>
      </w:pPr>
    </w:p>
    <w:p w14:paraId="353D1FD7" w14:textId="4787984F" w:rsidR="004E0491" w:rsidRPr="005966AF" w:rsidRDefault="005966AF" w:rsidP="005966AF">
      <w:pPr>
        <w:pStyle w:val="ListParagraph"/>
        <w:numPr>
          <w:ilvl w:val="0"/>
          <w:numId w:val="5"/>
        </w:numPr>
        <w:rPr>
          <w:color w:val="002060"/>
          <w:sz w:val="24"/>
          <w:szCs w:val="24"/>
        </w:rPr>
      </w:pPr>
      <w:r w:rsidRPr="005966AF">
        <w:rPr>
          <w:color w:val="002060"/>
          <w:sz w:val="24"/>
          <w:szCs w:val="24"/>
        </w:rPr>
        <w:t>Qualifications and Experience</w:t>
      </w:r>
    </w:p>
    <w:p w14:paraId="37EAE7A4" w14:textId="77777777" w:rsidR="005966AF" w:rsidRPr="005966AF" w:rsidRDefault="005966AF" w:rsidP="005966AF">
      <w:pPr>
        <w:pStyle w:val="ListParagraph"/>
        <w:ind w:left="1058"/>
        <w:rPr>
          <w:color w:val="002060"/>
          <w:sz w:val="24"/>
          <w:szCs w:val="24"/>
        </w:rPr>
      </w:pPr>
    </w:p>
    <w:p w14:paraId="04FB53E6" w14:textId="2D01B34E" w:rsidR="004E0491" w:rsidRPr="005966AF" w:rsidRDefault="004E0491" w:rsidP="005966AF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Experience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fast-paced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café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or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kiosk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environment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with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competing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priorities.</w:t>
      </w:r>
    </w:p>
    <w:p w14:paraId="354888B6" w14:textId="77777777" w:rsidR="005966AF" w:rsidRPr="005966AF" w:rsidRDefault="005966AF" w:rsidP="005966AF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line="240" w:lineRule="auto"/>
        <w:ind w:left="1269"/>
        <w:rPr>
          <w:rFonts w:cs="Arial"/>
          <w:color w:val="002060"/>
          <w:sz w:val="24"/>
          <w:szCs w:val="24"/>
        </w:rPr>
      </w:pPr>
    </w:p>
    <w:p w14:paraId="38CE5B66" w14:textId="3D45C764" w:rsidR="004E0491" w:rsidRPr="005966AF" w:rsidRDefault="004E0491" w:rsidP="005966AF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Experience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delivering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exceptional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customer service.</w:t>
      </w:r>
    </w:p>
    <w:p w14:paraId="38FF1627" w14:textId="77777777" w:rsidR="005966AF" w:rsidRPr="005966AF" w:rsidRDefault="005966AF" w:rsidP="005966AF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5" w:line="240" w:lineRule="auto"/>
        <w:ind w:left="1269"/>
        <w:rPr>
          <w:rFonts w:cs="Arial"/>
          <w:color w:val="002060"/>
          <w:sz w:val="24"/>
          <w:szCs w:val="24"/>
        </w:rPr>
      </w:pPr>
    </w:p>
    <w:p w14:paraId="5F951E69" w14:textId="286847C1" w:rsidR="004E0491" w:rsidRPr="005966AF" w:rsidRDefault="004E0491" w:rsidP="005966AF">
      <w:pPr>
        <w:pStyle w:val="ListParagraph"/>
        <w:widowControl w:val="0"/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Experience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customer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enquiries regarding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food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beverage.</w:t>
      </w:r>
    </w:p>
    <w:p w14:paraId="3B263F1A" w14:textId="327E833C" w:rsidR="004E0491" w:rsidRPr="005966AF" w:rsidRDefault="004E0491" w:rsidP="005966AF">
      <w:pPr>
        <w:pStyle w:val="Heading2"/>
        <w:rPr>
          <w:color w:val="002060"/>
          <w:sz w:val="24"/>
          <w:szCs w:val="24"/>
        </w:rPr>
      </w:pPr>
    </w:p>
    <w:p w14:paraId="3A7D5949" w14:textId="35FF3E9C" w:rsidR="005966AF" w:rsidRPr="005966AF" w:rsidRDefault="005966AF" w:rsidP="005966AF">
      <w:pPr>
        <w:rPr>
          <w:b/>
          <w:bCs/>
          <w:color w:val="002060"/>
          <w:sz w:val="24"/>
          <w:szCs w:val="24"/>
        </w:rPr>
      </w:pPr>
      <w:r w:rsidRPr="005966AF">
        <w:rPr>
          <w:color w:val="002060"/>
        </w:rPr>
        <w:t xml:space="preserve">  </w:t>
      </w:r>
      <w:r w:rsidRPr="005966AF">
        <w:rPr>
          <w:color w:val="002060"/>
        </w:rPr>
        <w:tab/>
      </w:r>
      <w:r w:rsidRPr="005966AF">
        <w:rPr>
          <w:color w:val="002060"/>
        </w:rPr>
        <w:tab/>
      </w:r>
      <w:r w:rsidRPr="005966AF">
        <w:rPr>
          <w:b/>
          <w:bCs/>
          <w:color w:val="002060"/>
          <w:sz w:val="24"/>
          <w:szCs w:val="24"/>
        </w:rPr>
        <w:t xml:space="preserve">          Minimum Qualifications</w:t>
      </w:r>
      <w:r>
        <w:rPr>
          <w:b/>
          <w:bCs/>
          <w:color w:val="002060"/>
          <w:sz w:val="24"/>
          <w:szCs w:val="24"/>
        </w:rPr>
        <w:t>:</w:t>
      </w:r>
    </w:p>
    <w:p w14:paraId="5EAD5EAB" w14:textId="77777777" w:rsidR="005966AF" w:rsidRPr="005966AF" w:rsidRDefault="005966AF" w:rsidP="005966AF">
      <w:pPr>
        <w:rPr>
          <w:b/>
          <w:bCs/>
          <w:color w:val="002060"/>
          <w:sz w:val="24"/>
          <w:szCs w:val="24"/>
        </w:rPr>
      </w:pPr>
    </w:p>
    <w:p w14:paraId="454FA86E" w14:textId="77777777" w:rsidR="004E0491" w:rsidRPr="005966AF" w:rsidRDefault="004E0491" w:rsidP="004E0491">
      <w:pPr>
        <w:pStyle w:val="ListParagraph"/>
        <w:widowControl w:val="0"/>
        <w:numPr>
          <w:ilvl w:val="0"/>
          <w:numId w:val="18"/>
        </w:numPr>
        <w:tabs>
          <w:tab w:val="left" w:pos="852"/>
          <w:tab w:val="left" w:pos="853"/>
        </w:tabs>
        <w:autoSpaceDE w:val="0"/>
        <w:autoSpaceDN w:val="0"/>
        <w:spacing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SITXFSA001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Use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hygienic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practices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for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food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safety</w:t>
      </w:r>
    </w:p>
    <w:p w14:paraId="1BFD5197" w14:textId="77777777" w:rsidR="004E0491" w:rsidRPr="005966AF" w:rsidRDefault="004E0491" w:rsidP="004E0491">
      <w:pPr>
        <w:pStyle w:val="ListParagraph"/>
        <w:widowControl w:val="0"/>
        <w:numPr>
          <w:ilvl w:val="0"/>
          <w:numId w:val="18"/>
        </w:numPr>
        <w:tabs>
          <w:tab w:val="left" w:pos="852"/>
          <w:tab w:val="left" w:pos="853"/>
        </w:tabs>
        <w:autoSpaceDE w:val="0"/>
        <w:autoSpaceDN w:val="0"/>
        <w:spacing w:before="36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HLTAID003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Provide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first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aid</w:t>
      </w:r>
    </w:p>
    <w:p w14:paraId="602FC839" w14:textId="77777777" w:rsidR="004E0491" w:rsidRPr="005966AF" w:rsidRDefault="004E0491" w:rsidP="004E0491">
      <w:pPr>
        <w:pStyle w:val="ListParagraph"/>
        <w:widowControl w:val="0"/>
        <w:numPr>
          <w:ilvl w:val="0"/>
          <w:numId w:val="18"/>
        </w:numPr>
        <w:tabs>
          <w:tab w:val="left" w:pos="852"/>
          <w:tab w:val="left" w:pos="853"/>
        </w:tabs>
        <w:autoSpaceDE w:val="0"/>
        <w:autoSpaceDN w:val="0"/>
        <w:spacing w:before="37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HLTAID001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Provide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cardiopulmonary</w:t>
      </w:r>
      <w:r w:rsidRPr="005966AF">
        <w:rPr>
          <w:rFonts w:cs="Arial"/>
          <w:color w:val="002060"/>
          <w:spacing w:val="-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resuscitation</w:t>
      </w:r>
    </w:p>
    <w:p w14:paraId="24211FA8" w14:textId="77777777" w:rsidR="004E0491" w:rsidRPr="005966AF" w:rsidRDefault="004E0491" w:rsidP="004E0491">
      <w:pPr>
        <w:pStyle w:val="ListParagraph"/>
        <w:widowControl w:val="0"/>
        <w:numPr>
          <w:ilvl w:val="0"/>
          <w:numId w:val="18"/>
        </w:numPr>
        <w:tabs>
          <w:tab w:val="left" w:pos="852"/>
          <w:tab w:val="left" w:pos="853"/>
        </w:tabs>
        <w:autoSpaceDE w:val="0"/>
        <w:autoSpaceDN w:val="0"/>
        <w:spacing w:before="36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Working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with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Children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Check</w:t>
      </w:r>
    </w:p>
    <w:p w14:paraId="25C8278E" w14:textId="6D99D3DC" w:rsidR="004E0491" w:rsidRPr="005966AF" w:rsidRDefault="004E0491" w:rsidP="004E0491">
      <w:pPr>
        <w:pStyle w:val="ListParagraph"/>
        <w:widowControl w:val="0"/>
        <w:numPr>
          <w:ilvl w:val="0"/>
          <w:numId w:val="18"/>
        </w:numPr>
        <w:tabs>
          <w:tab w:val="left" w:pos="852"/>
          <w:tab w:val="left" w:pos="853"/>
        </w:tabs>
        <w:autoSpaceDE w:val="0"/>
        <w:autoSpaceDN w:val="0"/>
        <w:spacing w:before="101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Must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maintain a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satisfactory</w:t>
      </w:r>
      <w:r w:rsidRPr="005966AF">
        <w:rPr>
          <w:rFonts w:cs="Arial"/>
          <w:color w:val="002060"/>
          <w:spacing w:val="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Police Check</w:t>
      </w:r>
    </w:p>
    <w:p w14:paraId="09E346FE" w14:textId="39FE2988" w:rsidR="005966AF" w:rsidRPr="005966AF" w:rsidRDefault="005966AF" w:rsidP="005966AF">
      <w:pPr>
        <w:widowControl w:val="0"/>
        <w:tabs>
          <w:tab w:val="left" w:pos="852"/>
          <w:tab w:val="left" w:pos="853"/>
        </w:tabs>
        <w:autoSpaceDE w:val="0"/>
        <w:autoSpaceDN w:val="0"/>
        <w:spacing w:before="101" w:line="240" w:lineRule="auto"/>
        <w:ind w:left="1080"/>
        <w:rPr>
          <w:rFonts w:cs="Arial"/>
          <w:color w:val="002060"/>
          <w:sz w:val="24"/>
          <w:szCs w:val="24"/>
        </w:rPr>
      </w:pPr>
    </w:p>
    <w:p w14:paraId="60C55163" w14:textId="03A39E14" w:rsidR="005966AF" w:rsidRPr="005966AF" w:rsidRDefault="005966AF" w:rsidP="005966AF">
      <w:pPr>
        <w:widowControl w:val="0"/>
        <w:tabs>
          <w:tab w:val="left" w:pos="852"/>
          <w:tab w:val="left" w:pos="853"/>
        </w:tabs>
        <w:autoSpaceDE w:val="0"/>
        <w:autoSpaceDN w:val="0"/>
        <w:spacing w:before="101" w:line="240" w:lineRule="auto"/>
        <w:rPr>
          <w:rFonts w:cs="Arial"/>
          <w:b/>
          <w:bCs/>
          <w:color w:val="002060"/>
          <w:sz w:val="24"/>
          <w:szCs w:val="24"/>
        </w:rPr>
      </w:pPr>
      <w:r w:rsidRPr="005966AF">
        <w:rPr>
          <w:rFonts w:cs="Arial"/>
          <w:b/>
          <w:bCs/>
          <w:color w:val="002060"/>
          <w:sz w:val="24"/>
          <w:szCs w:val="24"/>
        </w:rPr>
        <w:t xml:space="preserve">          Desirable Qualifications</w:t>
      </w:r>
      <w:r w:rsidR="007B33CF">
        <w:rPr>
          <w:rFonts w:cs="Arial"/>
          <w:b/>
          <w:bCs/>
          <w:color w:val="002060"/>
          <w:sz w:val="24"/>
          <w:szCs w:val="24"/>
        </w:rPr>
        <w:t>:</w:t>
      </w:r>
    </w:p>
    <w:p w14:paraId="0E635864" w14:textId="77777777" w:rsidR="005966AF" w:rsidRPr="005966AF" w:rsidRDefault="005966AF" w:rsidP="005966AF">
      <w:pPr>
        <w:widowControl w:val="0"/>
        <w:tabs>
          <w:tab w:val="left" w:pos="852"/>
          <w:tab w:val="left" w:pos="853"/>
        </w:tabs>
        <w:autoSpaceDE w:val="0"/>
        <w:autoSpaceDN w:val="0"/>
        <w:spacing w:before="101" w:line="240" w:lineRule="auto"/>
        <w:rPr>
          <w:rFonts w:cs="Arial"/>
          <w:b/>
          <w:bCs/>
          <w:color w:val="002060"/>
          <w:sz w:val="24"/>
          <w:szCs w:val="24"/>
        </w:rPr>
      </w:pPr>
    </w:p>
    <w:p w14:paraId="0D07BE0B" w14:textId="77777777" w:rsidR="004E0491" w:rsidRPr="005966AF" w:rsidRDefault="004E0491" w:rsidP="004E0491">
      <w:pPr>
        <w:pStyle w:val="ListParagraph"/>
        <w:numPr>
          <w:ilvl w:val="0"/>
          <w:numId w:val="18"/>
        </w:numPr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SITHFAB005 Prepare and serve espresso coffee</w:t>
      </w:r>
    </w:p>
    <w:p w14:paraId="7D126816" w14:textId="77777777" w:rsidR="004E0491" w:rsidRPr="005966AF" w:rsidRDefault="004E0491" w:rsidP="004E0491">
      <w:pPr>
        <w:pStyle w:val="ListParagraph"/>
        <w:numPr>
          <w:ilvl w:val="0"/>
          <w:numId w:val="18"/>
        </w:numPr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Professional development in the areas of food preparation, use of commercial cooking equipment and/or coffee preparation</w:t>
      </w:r>
    </w:p>
    <w:p w14:paraId="7A258826" w14:textId="45EDD996" w:rsidR="004E0491" w:rsidRDefault="004E0491" w:rsidP="004E0491">
      <w:pPr>
        <w:rPr>
          <w:rFonts w:cs="Arial"/>
          <w:color w:val="002060"/>
          <w:sz w:val="24"/>
          <w:szCs w:val="24"/>
        </w:rPr>
      </w:pPr>
    </w:p>
    <w:p w14:paraId="50C129A1" w14:textId="086C0D17" w:rsidR="007B33CF" w:rsidRPr="007B33CF" w:rsidRDefault="007B33CF" w:rsidP="007B33CF">
      <w:pPr>
        <w:pStyle w:val="ListParagraph"/>
        <w:numPr>
          <w:ilvl w:val="0"/>
          <w:numId w:val="13"/>
        </w:numPr>
        <w:rPr>
          <w:b/>
          <w:bCs/>
          <w:color w:val="002060"/>
          <w:sz w:val="24"/>
          <w:szCs w:val="24"/>
        </w:rPr>
      </w:pPr>
      <w:r w:rsidRPr="007B33CF">
        <w:rPr>
          <w:b/>
          <w:bCs/>
          <w:color w:val="002060"/>
          <w:sz w:val="24"/>
          <w:szCs w:val="24"/>
        </w:rPr>
        <w:t xml:space="preserve">Key Selection Criteria </w:t>
      </w:r>
    </w:p>
    <w:p w14:paraId="343EDE45" w14:textId="77777777" w:rsidR="007B33CF" w:rsidRPr="007B33CF" w:rsidRDefault="007B33CF" w:rsidP="007B33CF">
      <w:pPr>
        <w:pStyle w:val="ListParagraph"/>
        <w:rPr>
          <w:color w:val="002060"/>
        </w:rPr>
      </w:pPr>
    </w:p>
    <w:p w14:paraId="0CE518D0" w14:textId="608991AF" w:rsidR="004E0491" w:rsidRDefault="004E0491" w:rsidP="007B33CF">
      <w:pPr>
        <w:pStyle w:val="ListParagraph"/>
        <w:widowControl w:val="0"/>
        <w:numPr>
          <w:ilvl w:val="1"/>
          <w:numId w:val="13"/>
        </w:numPr>
        <w:tabs>
          <w:tab w:val="left" w:pos="852"/>
          <w:tab w:val="left" w:pos="853"/>
        </w:tabs>
        <w:autoSpaceDE w:val="0"/>
        <w:autoSpaceDN w:val="0"/>
        <w:spacing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Relevant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qualifications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&amp;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experience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the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café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industry.</w:t>
      </w:r>
    </w:p>
    <w:p w14:paraId="18A6DACA" w14:textId="77777777" w:rsidR="007B33CF" w:rsidRPr="005966AF" w:rsidRDefault="007B33CF" w:rsidP="007B33CF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line="240" w:lineRule="auto"/>
        <w:ind w:left="1571"/>
        <w:rPr>
          <w:rFonts w:cs="Arial"/>
          <w:color w:val="002060"/>
          <w:sz w:val="24"/>
          <w:szCs w:val="24"/>
        </w:rPr>
      </w:pPr>
    </w:p>
    <w:p w14:paraId="4BF5928B" w14:textId="0AC9B58B" w:rsidR="004E0491" w:rsidRDefault="004E0491" w:rsidP="007B33CF">
      <w:pPr>
        <w:pStyle w:val="ListParagraph"/>
        <w:widowControl w:val="0"/>
        <w:numPr>
          <w:ilvl w:val="1"/>
          <w:numId w:val="13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Experience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safe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food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handling and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food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beverage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preparation.</w:t>
      </w:r>
    </w:p>
    <w:p w14:paraId="77465721" w14:textId="77777777" w:rsidR="007B33CF" w:rsidRPr="005966AF" w:rsidRDefault="007B33CF" w:rsidP="007B33CF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5" w:line="240" w:lineRule="auto"/>
        <w:ind w:left="1571"/>
        <w:rPr>
          <w:rFonts w:cs="Arial"/>
          <w:color w:val="002060"/>
          <w:sz w:val="24"/>
          <w:szCs w:val="24"/>
        </w:rPr>
      </w:pPr>
    </w:p>
    <w:p w14:paraId="2703B411" w14:textId="1667073C" w:rsidR="004E0491" w:rsidRDefault="004E0491" w:rsidP="007B33CF">
      <w:pPr>
        <w:pStyle w:val="ListParagraph"/>
        <w:widowControl w:val="0"/>
        <w:numPr>
          <w:ilvl w:val="1"/>
          <w:numId w:val="13"/>
        </w:numPr>
        <w:tabs>
          <w:tab w:val="left" w:pos="852"/>
          <w:tab w:val="left" w:pos="853"/>
        </w:tabs>
        <w:autoSpaceDE w:val="0"/>
        <w:autoSpaceDN w:val="0"/>
        <w:spacing w:before="38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Well-developed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ability to</w:t>
      </w:r>
      <w:r w:rsidRPr="005966AF">
        <w:rPr>
          <w:rFonts w:cs="Arial"/>
          <w:color w:val="002060"/>
          <w:spacing w:val="-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maintain a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safe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working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environment.</w:t>
      </w:r>
    </w:p>
    <w:p w14:paraId="098D3F80" w14:textId="77777777" w:rsidR="007B33CF" w:rsidRPr="005966AF" w:rsidRDefault="007B33CF" w:rsidP="007B33CF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8" w:line="240" w:lineRule="auto"/>
        <w:ind w:left="1571"/>
        <w:rPr>
          <w:rFonts w:cs="Arial"/>
          <w:color w:val="002060"/>
          <w:sz w:val="24"/>
          <w:szCs w:val="24"/>
        </w:rPr>
      </w:pPr>
    </w:p>
    <w:p w14:paraId="541FB449" w14:textId="721B3186" w:rsidR="004E0491" w:rsidRDefault="004E0491" w:rsidP="007B33CF">
      <w:pPr>
        <w:pStyle w:val="ListParagraph"/>
        <w:widowControl w:val="0"/>
        <w:numPr>
          <w:ilvl w:val="1"/>
          <w:numId w:val="13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t>Experience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in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</w:t>
      </w:r>
      <w:r w:rsidRPr="005966AF">
        <w:rPr>
          <w:rFonts w:cs="Arial"/>
          <w:color w:val="002060"/>
          <w:spacing w:val="-4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fast-paced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customer</w:t>
      </w:r>
      <w:r w:rsidRPr="005966AF">
        <w:rPr>
          <w:rFonts w:cs="Arial"/>
          <w:color w:val="002060"/>
          <w:spacing w:val="-1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service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environment.</w:t>
      </w:r>
    </w:p>
    <w:p w14:paraId="1847D299" w14:textId="48E0D77A" w:rsidR="007B33CF" w:rsidRDefault="007B33CF" w:rsidP="007B33CF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5" w:line="240" w:lineRule="auto"/>
        <w:ind w:left="1571"/>
        <w:rPr>
          <w:rFonts w:cs="Arial"/>
          <w:color w:val="002060"/>
          <w:sz w:val="24"/>
          <w:szCs w:val="24"/>
        </w:rPr>
      </w:pPr>
    </w:p>
    <w:p w14:paraId="59F706DF" w14:textId="77777777" w:rsidR="007B33CF" w:rsidRPr="005966AF" w:rsidRDefault="007B33CF" w:rsidP="007B33CF">
      <w:pPr>
        <w:pStyle w:val="ListParagraph"/>
        <w:widowControl w:val="0"/>
        <w:tabs>
          <w:tab w:val="left" w:pos="852"/>
          <w:tab w:val="left" w:pos="853"/>
        </w:tabs>
        <w:autoSpaceDE w:val="0"/>
        <w:autoSpaceDN w:val="0"/>
        <w:spacing w:before="35" w:line="240" w:lineRule="auto"/>
        <w:ind w:left="1571"/>
        <w:rPr>
          <w:rFonts w:cs="Arial"/>
          <w:color w:val="002060"/>
          <w:sz w:val="24"/>
          <w:szCs w:val="24"/>
        </w:rPr>
      </w:pPr>
    </w:p>
    <w:p w14:paraId="5F5432A1" w14:textId="2418857A" w:rsidR="004E0491" w:rsidRPr="005966AF" w:rsidRDefault="004E0491" w:rsidP="007B33CF">
      <w:pPr>
        <w:pStyle w:val="ListParagraph"/>
        <w:widowControl w:val="0"/>
        <w:numPr>
          <w:ilvl w:val="1"/>
          <w:numId w:val="13"/>
        </w:numPr>
        <w:tabs>
          <w:tab w:val="left" w:pos="852"/>
          <w:tab w:val="left" w:pos="853"/>
        </w:tabs>
        <w:autoSpaceDE w:val="0"/>
        <w:autoSpaceDN w:val="0"/>
        <w:spacing w:before="35" w:line="240" w:lineRule="auto"/>
        <w:rPr>
          <w:rFonts w:cs="Arial"/>
          <w:color w:val="002060"/>
          <w:sz w:val="24"/>
          <w:szCs w:val="24"/>
        </w:rPr>
      </w:pPr>
      <w:r w:rsidRPr="005966AF">
        <w:rPr>
          <w:rFonts w:cs="Arial"/>
          <w:color w:val="002060"/>
          <w:sz w:val="24"/>
          <w:szCs w:val="24"/>
        </w:rPr>
        <w:lastRenderedPageBreak/>
        <w:t>Exceptional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time</w:t>
      </w:r>
      <w:r w:rsidRPr="005966AF">
        <w:rPr>
          <w:rFonts w:cs="Arial"/>
          <w:color w:val="002060"/>
          <w:spacing w:val="-5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management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skills, and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an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ability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to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work in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a</w:t>
      </w:r>
      <w:r w:rsidRPr="005966AF">
        <w:rPr>
          <w:rFonts w:cs="Arial"/>
          <w:color w:val="002060"/>
          <w:spacing w:val="-3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collaborative</w:t>
      </w:r>
      <w:r w:rsidRPr="005966AF">
        <w:rPr>
          <w:rFonts w:cs="Arial"/>
          <w:color w:val="002060"/>
          <w:spacing w:val="-2"/>
          <w:sz w:val="24"/>
          <w:szCs w:val="24"/>
        </w:rPr>
        <w:t xml:space="preserve"> </w:t>
      </w:r>
      <w:r w:rsidRPr="005966AF">
        <w:rPr>
          <w:rFonts w:cs="Arial"/>
          <w:color w:val="002060"/>
          <w:sz w:val="24"/>
          <w:szCs w:val="24"/>
        </w:rPr>
        <w:t>environment.</w:t>
      </w:r>
    </w:p>
    <w:p w14:paraId="3C2729B9" w14:textId="77777777" w:rsidR="004E0491" w:rsidRPr="005966AF" w:rsidRDefault="004E0491" w:rsidP="004E0491">
      <w:pPr>
        <w:pStyle w:val="BodyText"/>
        <w:rPr>
          <w:rFonts w:cs="Arial"/>
          <w:color w:val="002060"/>
          <w:sz w:val="24"/>
          <w:szCs w:val="24"/>
        </w:rPr>
      </w:pPr>
    </w:p>
    <w:p w14:paraId="457872E0" w14:textId="77777777" w:rsidR="004E0491" w:rsidRPr="005966AF" w:rsidRDefault="004E0491" w:rsidP="004E0491">
      <w:pPr>
        <w:pStyle w:val="BodyText"/>
        <w:rPr>
          <w:rFonts w:cs="Arial"/>
          <w:color w:val="002060"/>
          <w:sz w:val="24"/>
          <w:szCs w:val="24"/>
        </w:rPr>
      </w:pPr>
    </w:p>
    <w:p w14:paraId="38DBDEF5" w14:textId="03529099" w:rsidR="004E0491" w:rsidRPr="005966AF" w:rsidRDefault="004E0491" w:rsidP="004E0491">
      <w:pPr>
        <w:pStyle w:val="RCoWIntroHeading"/>
        <w:spacing w:before="0" w:after="0" w:line="276" w:lineRule="auto"/>
        <w:jc w:val="both"/>
        <w:rPr>
          <w:color w:val="002060"/>
          <w:sz w:val="24"/>
          <w:szCs w:val="24"/>
        </w:rPr>
      </w:pPr>
      <w:r w:rsidRPr="005966AF">
        <w:rPr>
          <w:color w:val="002060"/>
          <w:sz w:val="24"/>
          <w:szCs w:val="24"/>
        </w:rPr>
        <w:t>Authorised by:</w:t>
      </w:r>
      <w:r w:rsidRPr="005966AF">
        <w:rPr>
          <w:color w:val="002060"/>
          <w:sz w:val="24"/>
          <w:szCs w:val="24"/>
        </w:rPr>
        <w:tab/>
      </w:r>
      <w:r w:rsidRPr="005966AF">
        <w:rPr>
          <w:color w:val="002060"/>
          <w:sz w:val="24"/>
          <w:szCs w:val="24"/>
        </w:rPr>
        <w:tab/>
      </w:r>
      <w:r w:rsidRPr="005966AF">
        <w:rPr>
          <w:color w:val="002060"/>
          <w:sz w:val="24"/>
          <w:szCs w:val="24"/>
        </w:rPr>
        <w:tab/>
      </w:r>
      <w:r w:rsidRPr="005966AF">
        <w:rPr>
          <w:color w:val="002060"/>
          <w:sz w:val="24"/>
          <w:szCs w:val="24"/>
        </w:rPr>
        <w:tab/>
      </w:r>
      <w:r w:rsidRPr="005966AF">
        <w:rPr>
          <w:color w:val="002060"/>
          <w:sz w:val="24"/>
          <w:szCs w:val="24"/>
        </w:rPr>
        <w:tab/>
        <w:t xml:space="preserve"> Director – Co</w:t>
      </w:r>
      <w:r w:rsidR="007B33CF">
        <w:rPr>
          <w:color w:val="002060"/>
          <w:sz w:val="24"/>
          <w:szCs w:val="24"/>
        </w:rPr>
        <w:t>rporate &amp; Leisure</w:t>
      </w:r>
    </w:p>
    <w:p w14:paraId="66051FD7" w14:textId="77777777" w:rsidR="004E0491" w:rsidRPr="005966AF" w:rsidRDefault="004E0491" w:rsidP="004E0491">
      <w:pPr>
        <w:pStyle w:val="RCoWIntroHeading"/>
        <w:pBdr>
          <w:bottom w:val="single" w:sz="4" w:space="1" w:color="auto"/>
        </w:pBdr>
        <w:spacing w:before="0" w:after="0" w:line="276" w:lineRule="auto"/>
        <w:jc w:val="both"/>
        <w:rPr>
          <w:color w:val="002060"/>
          <w:sz w:val="24"/>
          <w:szCs w:val="24"/>
        </w:rPr>
      </w:pPr>
    </w:p>
    <w:p w14:paraId="6DA355D7" w14:textId="77777777" w:rsidR="004E0491" w:rsidRPr="005966AF" w:rsidRDefault="004E0491" w:rsidP="004E0491">
      <w:pPr>
        <w:pStyle w:val="RCoWIntroHeading"/>
        <w:spacing w:before="0" w:after="0" w:line="276" w:lineRule="auto"/>
        <w:jc w:val="both"/>
        <w:rPr>
          <w:color w:val="002060"/>
          <w:sz w:val="24"/>
          <w:szCs w:val="24"/>
        </w:rPr>
      </w:pPr>
    </w:p>
    <w:p w14:paraId="2E211809" w14:textId="77777777" w:rsidR="004E0491" w:rsidRPr="005966AF" w:rsidRDefault="004E0491" w:rsidP="004E0491">
      <w:pPr>
        <w:pStyle w:val="RCoWIntroHeading"/>
        <w:spacing w:before="0" w:after="0" w:line="276" w:lineRule="auto"/>
        <w:jc w:val="both"/>
        <w:rPr>
          <w:color w:val="002060"/>
          <w:sz w:val="24"/>
          <w:szCs w:val="24"/>
        </w:rPr>
      </w:pPr>
      <w:r w:rsidRPr="005966AF">
        <w:rPr>
          <w:color w:val="002060"/>
          <w:sz w:val="24"/>
          <w:szCs w:val="24"/>
        </w:rPr>
        <w:t>Date:</w:t>
      </w:r>
    </w:p>
    <w:p w14:paraId="46A3DFB8" w14:textId="77777777" w:rsidR="004E0491" w:rsidRPr="005966AF" w:rsidRDefault="004E0491" w:rsidP="004E0491">
      <w:pPr>
        <w:pStyle w:val="RCoWIntroHeading"/>
        <w:pBdr>
          <w:bottom w:val="single" w:sz="4" w:space="1" w:color="auto"/>
        </w:pBdr>
        <w:spacing w:before="0" w:after="0" w:line="276" w:lineRule="auto"/>
        <w:jc w:val="both"/>
        <w:rPr>
          <w:color w:val="002060"/>
          <w:sz w:val="24"/>
          <w:szCs w:val="24"/>
        </w:rPr>
      </w:pPr>
    </w:p>
    <w:p w14:paraId="17CA7681" w14:textId="77777777" w:rsidR="004E0491" w:rsidRPr="005966AF" w:rsidRDefault="004E0491" w:rsidP="004E0491">
      <w:pPr>
        <w:pStyle w:val="RCoWIntroHeading"/>
        <w:spacing w:before="0" w:after="0" w:line="276" w:lineRule="auto"/>
        <w:jc w:val="both"/>
        <w:rPr>
          <w:color w:val="002060"/>
          <w:sz w:val="24"/>
          <w:szCs w:val="24"/>
        </w:rPr>
      </w:pPr>
    </w:p>
    <w:p w14:paraId="4D30F27A" w14:textId="3AA7530A" w:rsidR="004E0491" w:rsidRPr="005966AF" w:rsidRDefault="004E0491" w:rsidP="004E0491">
      <w:pPr>
        <w:pStyle w:val="RCoWIntroHeading"/>
        <w:pBdr>
          <w:bottom w:val="single" w:sz="4" w:space="1" w:color="auto"/>
        </w:pBdr>
        <w:spacing w:before="0" w:after="0" w:line="276" w:lineRule="auto"/>
        <w:jc w:val="both"/>
        <w:rPr>
          <w:color w:val="002060"/>
          <w:sz w:val="24"/>
          <w:szCs w:val="24"/>
        </w:rPr>
      </w:pPr>
      <w:r w:rsidRPr="005966AF">
        <w:rPr>
          <w:color w:val="002060"/>
          <w:sz w:val="24"/>
          <w:szCs w:val="24"/>
        </w:rPr>
        <w:t xml:space="preserve">Employee’s Signature: </w:t>
      </w:r>
    </w:p>
    <w:p w14:paraId="69D31453" w14:textId="77777777" w:rsidR="004E0491" w:rsidRPr="005966AF" w:rsidRDefault="004E0491" w:rsidP="004E0491">
      <w:pPr>
        <w:pStyle w:val="RCoWIntroHeading"/>
        <w:pBdr>
          <w:bottom w:val="single" w:sz="4" w:space="1" w:color="auto"/>
        </w:pBdr>
        <w:spacing w:before="0" w:after="0" w:line="276" w:lineRule="auto"/>
        <w:jc w:val="both"/>
        <w:rPr>
          <w:color w:val="002060"/>
          <w:sz w:val="24"/>
          <w:szCs w:val="24"/>
        </w:rPr>
      </w:pPr>
    </w:p>
    <w:p w14:paraId="61BFA478" w14:textId="77777777" w:rsidR="004E0491" w:rsidRPr="005966AF" w:rsidRDefault="004E0491" w:rsidP="004E0491">
      <w:pPr>
        <w:pStyle w:val="RCoWIntroHeading"/>
        <w:spacing w:before="0" w:after="0" w:line="276" w:lineRule="auto"/>
        <w:jc w:val="both"/>
        <w:rPr>
          <w:color w:val="002060"/>
          <w:sz w:val="24"/>
          <w:szCs w:val="24"/>
        </w:rPr>
      </w:pPr>
    </w:p>
    <w:p w14:paraId="10157427" w14:textId="77777777" w:rsidR="004E0491" w:rsidRPr="005966AF" w:rsidRDefault="004E0491" w:rsidP="004E0491">
      <w:pPr>
        <w:pStyle w:val="RCoWIntroHeading"/>
        <w:spacing w:before="0" w:after="0" w:line="276" w:lineRule="auto"/>
        <w:jc w:val="both"/>
        <w:rPr>
          <w:color w:val="002060"/>
          <w:sz w:val="24"/>
          <w:szCs w:val="24"/>
        </w:rPr>
      </w:pPr>
      <w:r w:rsidRPr="005966AF">
        <w:rPr>
          <w:color w:val="002060"/>
          <w:sz w:val="24"/>
          <w:szCs w:val="24"/>
        </w:rPr>
        <w:t>Date:</w:t>
      </w:r>
    </w:p>
    <w:p w14:paraId="2215A681" w14:textId="77777777" w:rsidR="004E0491" w:rsidRPr="005966AF" w:rsidRDefault="004E0491" w:rsidP="007B33CF">
      <w:pPr>
        <w:pBdr>
          <w:bottom w:val="single" w:sz="4" w:space="1" w:color="auto"/>
        </w:pBdr>
        <w:rPr>
          <w:rFonts w:cs="Arial"/>
          <w:color w:val="002060"/>
          <w:sz w:val="24"/>
          <w:szCs w:val="24"/>
        </w:rPr>
      </w:pPr>
    </w:p>
    <w:p w14:paraId="0AAFB3E4" w14:textId="49D11941" w:rsidR="00B905AC" w:rsidRPr="005966AF" w:rsidRDefault="00B905AC" w:rsidP="00E869DC">
      <w:pPr>
        <w:pStyle w:val="RCoWIntroHeading"/>
        <w:spacing w:before="0" w:after="0"/>
        <w:rPr>
          <w:color w:val="002060"/>
          <w:sz w:val="40"/>
          <w:szCs w:val="40"/>
        </w:rPr>
      </w:pPr>
    </w:p>
    <w:bookmarkEnd w:id="0"/>
    <w:p w14:paraId="2C9C62C9" w14:textId="77777777" w:rsidR="004E0491" w:rsidRPr="00CE6BDC" w:rsidRDefault="004E0491">
      <w:pPr>
        <w:rPr>
          <w:rFonts w:cs="Arial"/>
          <w:sz w:val="24"/>
          <w:szCs w:val="24"/>
        </w:rPr>
      </w:pPr>
    </w:p>
    <w:sectPr w:rsidR="004E0491" w:rsidRPr="00CE6BDC" w:rsidSect="008433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552" w:right="851" w:bottom="992" w:left="851" w:header="1803" w:footer="1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83786" w14:textId="77777777" w:rsidR="005A3315" w:rsidRDefault="005A3315" w:rsidP="00AF7B14">
      <w:pPr>
        <w:spacing w:line="240" w:lineRule="auto"/>
      </w:pPr>
      <w:r>
        <w:separator/>
      </w:r>
    </w:p>
    <w:p w14:paraId="1126DE0F" w14:textId="77777777" w:rsidR="005A3315" w:rsidRDefault="005A3315"/>
    <w:p w14:paraId="1B21A43E" w14:textId="77777777" w:rsidR="005A3315" w:rsidRDefault="005A3315" w:rsidP="00880583"/>
    <w:p w14:paraId="74A69A3D" w14:textId="77777777" w:rsidR="005A3315" w:rsidRDefault="005A3315" w:rsidP="00907495"/>
    <w:p w14:paraId="36780D72" w14:textId="77777777" w:rsidR="005A3315" w:rsidRDefault="005A3315" w:rsidP="00907495"/>
    <w:p w14:paraId="36A8AED9" w14:textId="77777777" w:rsidR="005A3315" w:rsidRDefault="005A3315"/>
  </w:endnote>
  <w:endnote w:type="continuationSeparator" w:id="0">
    <w:p w14:paraId="7A2C0B49" w14:textId="77777777" w:rsidR="005A3315" w:rsidRDefault="005A3315" w:rsidP="00AF7B14">
      <w:pPr>
        <w:spacing w:line="240" w:lineRule="auto"/>
      </w:pPr>
      <w:r>
        <w:continuationSeparator/>
      </w:r>
    </w:p>
    <w:p w14:paraId="06B9DEB8" w14:textId="77777777" w:rsidR="005A3315" w:rsidRDefault="005A3315"/>
    <w:p w14:paraId="23A1E9A0" w14:textId="77777777" w:rsidR="005A3315" w:rsidRDefault="005A3315" w:rsidP="00880583"/>
    <w:p w14:paraId="158C5C1F" w14:textId="77777777" w:rsidR="005A3315" w:rsidRDefault="005A3315" w:rsidP="00907495"/>
    <w:p w14:paraId="44B6BF31" w14:textId="77777777" w:rsidR="005A3315" w:rsidRDefault="005A3315" w:rsidP="00907495"/>
    <w:p w14:paraId="31D1A1E7" w14:textId="77777777" w:rsidR="005A3315" w:rsidRDefault="005A3315"/>
  </w:endnote>
  <w:endnote w:type="continuationNotice" w:id="1">
    <w:p w14:paraId="072A8C4A" w14:textId="77777777" w:rsidR="005A3315" w:rsidRDefault="005A33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62548" w14:textId="77777777" w:rsidR="00CE6BDC" w:rsidRDefault="00CE6BDC">
    <w:pPr>
      <w:pStyle w:val="Footer"/>
    </w:pPr>
  </w:p>
  <w:p w14:paraId="6B60E50A" w14:textId="77777777" w:rsidR="00CE6BDC" w:rsidRDefault="00CE6BDC"/>
  <w:p w14:paraId="7F3F9F13" w14:textId="77777777" w:rsidR="00CE6BDC" w:rsidRDefault="00CE6BDC" w:rsidP="00880583"/>
  <w:p w14:paraId="46C69237" w14:textId="77777777" w:rsidR="00CE6BDC" w:rsidRDefault="00CE6BDC" w:rsidP="00907495"/>
  <w:p w14:paraId="4AE41AA0" w14:textId="77777777" w:rsidR="00CE6BDC" w:rsidRDefault="00CE6BDC" w:rsidP="00907495"/>
  <w:p w14:paraId="2BDE5361" w14:textId="77777777" w:rsidR="00CE6BDC" w:rsidRDefault="00CE6B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5E13D" w14:textId="77777777" w:rsidR="00CE6BDC" w:rsidRDefault="00CE6BDC">
    <w:pPr>
      <w:pStyle w:val="Footer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42FD407" wp14:editId="79E5DA32">
          <wp:simplePos x="0" y="0"/>
          <wp:positionH relativeFrom="margin">
            <wp:posOffset>-510702</wp:posOffset>
          </wp:positionH>
          <wp:positionV relativeFrom="paragraph">
            <wp:posOffset>-938719</wp:posOffset>
          </wp:positionV>
          <wp:extent cx="7505700" cy="2497695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2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249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86150" w14:textId="77777777" w:rsidR="00CE6BDC" w:rsidRDefault="00CE6BDC">
    <w:pPr>
      <w:pStyle w:val="Foo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33B432A2" wp14:editId="23073470">
          <wp:simplePos x="0" y="0"/>
          <wp:positionH relativeFrom="margin">
            <wp:posOffset>-520430</wp:posOffset>
          </wp:positionH>
          <wp:positionV relativeFrom="paragraph">
            <wp:posOffset>-982494</wp:posOffset>
          </wp:positionV>
          <wp:extent cx="7505700" cy="2497695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2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249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4C60C" w14:textId="77777777" w:rsidR="005A3315" w:rsidRDefault="005A3315" w:rsidP="00AF7B14">
      <w:pPr>
        <w:spacing w:line="240" w:lineRule="auto"/>
      </w:pPr>
      <w:r>
        <w:separator/>
      </w:r>
    </w:p>
    <w:p w14:paraId="687EBC48" w14:textId="77777777" w:rsidR="005A3315" w:rsidRDefault="005A3315"/>
    <w:p w14:paraId="610A1502" w14:textId="77777777" w:rsidR="005A3315" w:rsidRDefault="005A3315" w:rsidP="00880583"/>
    <w:p w14:paraId="5AD4DB6C" w14:textId="77777777" w:rsidR="005A3315" w:rsidRDefault="005A3315" w:rsidP="00907495"/>
    <w:p w14:paraId="32F29514" w14:textId="77777777" w:rsidR="005A3315" w:rsidRDefault="005A3315" w:rsidP="00907495"/>
    <w:p w14:paraId="1F4DE7C0" w14:textId="77777777" w:rsidR="005A3315" w:rsidRDefault="005A3315"/>
  </w:footnote>
  <w:footnote w:type="continuationSeparator" w:id="0">
    <w:p w14:paraId="137583DD" w14:textId="77777777" w:rsidR="005A3315" w:rsidRDefault="005A3315" w:rsidP="00AF7B14">
      <w:pPr>
        <w:spacing w:line="240" w:lineRule="auto"/>
      </w:pPr>
      <w:r>
        <w:continuationSeparator/>
      </w:r>
    </w:p>
    <w:p w14:paraId="1E507474" w14:textId="77777777" w:rsidR="005A3315" w:rsidRDefault="005A3315"/>
    <w:p w14:paraId="0F903E57" w14:textId="77777777" w:rsidR="005A3315" w:rsidRDefault="005A3315" w:rsidP="00880583"/>
    <w:p w14:paraId="2BB44BED" w14:textId="77777777" w:rsidR="005A3315" w:rsidRDefault="005A3315" w:rsidP="00907495"/>
    <w:p w14:paraId="3ED17F0A" w14:textId="77777777" w:rsidR="005A3315" w:rsidRDefault="005A3315" w:rsidP="00907495"/>
    <w:p w14:paraId="06038877" w14:textId="77777777" w:rsidR="005A3315" w:rsidRDefault="005A3315"/>
  </w:footnote>
  <w:footnote w:type="continuationNotice" w:id="1">
    <w:p w14:paraId="48BFCB62" w14:textId="77777777" w:rsidR="005A3315" w:rsidRDefault="005A33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9594459"/>
      <w:docPartObj>
        <w:docPartGallery w:val="Page Numbers (Top of Page)"/>
        <w:docPartUnique/>
      </w:docPartObj>
    </w:sdtPr>
    <w:sdtContent>
      <w:p w14:paraId="5BDBC792" w14:textId="77777777" w:rsidR="00CE6BDC" w:rsidRDefault="00CE6BDC" w:rsidP="00CE6BD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840B0D" w14:textId="77777777" w:rsidR="00CE6BDC" w:rsidRDefault="00CE6BDC" w:rsidP="007D7568">
    <w:pPr>
      <w:pStyle w:val="Header"/>
      <w:ind w:right="360"/>
    </w:pPr>
  </w:p>
  <w:p w14:paraId="79A8B17C" w14:textId="77777777" w:rsidR="00CE6BDC" w:rsidRDefault="00CE6BDC"/>
  <w:p w14:paraId="57ADD1FD" w14:textId="77777777" w:rsidR="00CE6BDC" w:rsidRDefault="00CE6BDC" w:rsidP="00880583"/>
  <w:p w14:paraId="425DBF23" w14:textId="77777777" w:rsidR="00CE6BDC" w:rsidRDefault="00CE6BDC" w:rsidP="00907495"/>
  <w:p w14:paraId="217A6E98" w14:textId="77777777" w:rsidR="00CE6BDC" w:rsidRDefault="00CE6BDC" w:rsidP="00907495"/>
  <w:p w14:paraId="70F17EA1" w14:textId="77777777" w:rsidR="00CE6BDC" w:rsidRDefault="00CE6BDC"/>
  <w:p w14:paraId="7B93D647" w14:textId="77777777" w:rsidR="00CE6BDC" w:rsidRDefault="00CE6B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cs="Arial"/>
      </w:rPr>
      <w:id w:val="702757510"/>
      <w:docPartObj>
        <w:docPartGallery w:val="Page Numbers (Top of Page)"/>
        <w:docPartUnique/>
      </w:docPartObj>
    </w:sdtPr>
    <w:sdtContent>
      <w:p w14:paraId="4B17C4DE" w14:textId="77777777" w:rsidR="00CE6BDC" w:rsidRPr="00BD2AD3" w:rsidRDefault="00CE6BDC" w:rsidP="0043434E">
        <w:pPr>
          <w:pStyle w:val="Header"/>
          <w:framePr w:wrap="none" w:vAnchor="text" w:hAnchor="page" w:x="10661" w:y="-77"/>
          <w:rPr>
            <w:rStyle w:val="PageNumber"/>
            <w:rFonts w:cs="Arial"/>
          </w:rPr>
        </w:pPr>
        <w:r w:rsidRPr="00BD2AD3">
          <w:rPr>
            <w:rStyle w:val="PageNumber"/>
            <w:rFonts w:cs="Arial"/>
            <w:color w:val="FFFFFF" w:themeColor="background1"/>
            <w:szCs w:val="20"/>
          </w:rPr>
          <w:fldChar w:fldCharType="begin"/>
        </w:r>
        <w:r w:rsidRPr="00BD2AD3">
          <w:rPr>
            <w:rStyle w:val="PageNumber"/>
            <w:rFonts w:cs="Arial"/>
            <w:color w:val="FFFFFF" w:themeColor="background1"/>
            <w:szCs w:val="20"/>
          </w:rPr>
          <w:instrText xml:space="preserve"> PAGE </w:instrText>
        </w:r>
        <w:r w:rsidRPr="00BD2AD3">
          <w:rPr>
            <w:rStyle w:val="PageNumber"/>
            <w:rFonts w:cs="Arial"/>
            <w:color w:val="FFFFFF" w:themeColor="background1"/>
            <w:szCs w:val="20"/>
          </w:rPr>
          <w:fldChar w:fldCharType="separate"/>
        </w:r>
        <w:r>
          <w:rPr>
            <w:rStyle w:val="PageNumber"/>
            <w:rFonts w:cs="Arial"/>
            <w:color w:val="FFFFFF" w:themeColor="background1"/>
            <w:szCs w:val="20"/>
          </w:rPr>
          <w:t>2</w:t>
        </w:r>
        <w:r w:rsidRPr="00BD2AD3">
          <w:rPr>
            <w:rStyle w:val="PageNumber"/>
            <w:rFonts w:cs="Arial"/>
            <w:color w:val="FFFFFF" w:themeColor="background1"/>
            <w:szCs w:val="20"/>
          </w:rPr>
          <w:fldChar w:fldCharType="end"/>
        </w:r>
      </w:p>
    </w:sdtContent>
  </w:sdt>
  <w:p w14:paraId="69E84898" w14:textId="613D2E09" w:rsidR="00CE6BDC" w:rsidRPr="00D169EE" w:rsidRDefault="005966AF" w:rsidP="007D7568">
    <w:pPr>
      <w:pStyle w:val="Header"/>
      <w:tabs>
        <w:tab w:val="clear" w:pos="4513"/>
        <w:tab w:val="clear" w:pos="9026"/>
        <w:tab w:val="left" w:pos="880"/>
      </w:tabs>
      <w:ind w:right="360"/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9F9E043" wp14:editId="06F632F5">
              <wp:simplePos x="0" y="0"/>
              <wp:positionH relativeFrom="column">
                <wp:posOffset>3955415</wp:posOffset>
              </wp:positionH>
              <wp:positionV relativeFrom="paragraph">
                <wp:posOffset>-211455</wp:posOffset>
              </wp:positionV>
              <wp:extent cx="2241550" cy="469900"/>
              <wp:effectExtent l="0" t="0" r="0" b="635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1550" cy="469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7B0490" w14:textId="1E47DB94" w:rsidR="005966AF" w:rsidRDefault="005966AF">
                          <w:pPr>
                            <w:rPr>
                              <w:rFonts w:cs="Arial"/>
                              <w:color w:val="FFFFFF" w:themeColor="background1"/>
                              <w:spacing w:val="1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FFFFFF" w:themeColor="background1"/>
                              <w:spacing w:val="10"/>
                              <w:szCs w:val="20"/>
                              <w:lang w:val="en-US"/>
                            </w:rPr>
                            <w:t>Cafe Attendant</w:t>
                          </w:r>
                        </w:p>
                        <w:p w14:paraId="66738061" w14:textId="3AB16BA2" w:rsidR="00CE6BDC" w:rsidRPr="00076A81" w:rsidRDefault="00CE6BDC">
                          <w:pPr>
                            <w:rPr>
                              <w:rFonts w:cs="Arial"/>
                              <w:color w:val="FFFFFF" w:themeColor="background1"/>
                              <w:spacing w:val="1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FFFFFF" w:themeColor="background1"/>
                              <w:spacing w:val="10"/>
                              <w:szCs w:val="20"/>
                              <w:lang w:val="en-US"/>
                            </w:rPr>
                            <w:t>Position Description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F9E04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11.45pt;margin-top:-16.65pt;width:176.5pt;height:3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" filled="f" stroked="f" strokeweight=".5pt">
              <v:textbox>
                <w:txbxContent>
                  <w:p w14:paraId="437B0490" w14:textId="1E47DB94" w:rsidR="005966AF" w:rsidRDefault="005966AF">
                    <w:pPr>
                      <w:rPr>
                        <w:rFonts w:cs="Arial"/>
                        <w:color w:val="FFFFFF" w:themeColor="background1"/>
                        <w:spacing w:val="10"/>
                        <w:szCs w:val="20"/>
                        <w:lang w:val="en-US"/>
                      </w:rPr>
                    </w:pPr>
                    <w:r>
                      <w:rPr>
                        <w:rFonts w:cs="Arial"/>
                        <w:color w:val="FFFFFF" w:themeColor="background1"/>
                        <w:spacing w:val="10"/>
                        <w:szCs w:val="20"/>
                        <w:lang w:val="en-US"/>
                      </w:rPr>
                      <w:t>Cafe Attendant</w:t>
                    </w:r>
                  </w:p>
                  <w:p w14:paraId="66738061" w14:textId="3AB16BA2" w:rsidR="00CE6BDC" w:rsidRPr="00076A81" w:rsidRDefault="00CE6BDC">
                    <w:pPr>
                      <w:rPr>
                        <w:rFonts w:cs="Arial"/>
                        <w:color w:val="FFFFFF" w:themeColor="background1"/>
                        <w:spacing w:val="10"/>
                        <w:szCs w:val="20"/>
                        <w:lang w:val="en-US"/>
                      </w:rPr>
                    </w:pPr>
                    <w:r>
                      <w:rPr>
                        <w:rFonts w:cs="Arial"/>
                        <w:color w:val="FFFFFF" w:themeColor="background1"/>
                        <w:spacing w:val="10"/>
                        <w:szCs w:val="20"/>
                        <w:lang w:val="en-US"/>
                      </w:rPr>
                      <w:t>Position Description</w:t>
                    </w:r>
                  </w:p>
                </w:txbxContent>
              </v:textbox>
            </v:shape>
          </w:pict>
        </mc:Fallback>
      </mc:AlternateContent>
    </w:r>
    <w:r w:rsidR="00CE6BDC">
      <w:rPr>
        <w:noProof/>
      </w:rPr>
      <w:drawing>
        <wp:anchor distT="0" distB="0" distL="114300" distR="114300" simplePos="0" relativeHeight="251658242" behindDoc="1" locked="0" layoutInCell="1" allowOverlap="1" wp14:anchorId="12A065AA" wp14:editId="4876BF28">
          <wp:simplePos x="0" y="0"/>
          <wp:positionH relativeFrom="column">
            <wp:posOffset>-548005</wp:posOffset>
          </wp:positionH>
          <wp:positionV relativeFrom="paragraph">
            <wp:posOffset>-1157605</wp:posOffset>
          </wp:positionV>
          <wp:extent cx="7610475" cy="1475740"/>
          <wp:effectExtent l="0" t="0" r="9525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3008"/>
                  <a:stretch/>
                </pic:blipFill>
                <pic:spPr bwMode="auto">
                  <a:xfrm>
                    <a:off x="0" y="0"/>
                    <a:ext cx="7610475" cy="1475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BDC">
      <w:softHyphen/>
    </w:r>
    <w:r w:rsidR="00CE6BDC">
      <w:tab/>
    </w:r>
  </w:p>
  <w:p w14:paraId="0F35E828" w14:textId="77777777" w:rsidR="00CE6BDC" w:rsidRDefault="00CE6BD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86567" w14:textId="77777777" w:rsidR="00CE6BDC" w:rsidRDefault="00CE6BDC">
    <w:pPr>
      <w:pStyle w:val="Header"/>
    </w:pPr>
    <w:r w:rsidRPr="00154BE5">
      <w:rPr>
        <w:noProof/>
      </w:rPr>
      <w:drawing>
        <wp:anchor distT="0" distB="0" distL="114300" distR="114300" simplePos="0" relativeHeight="251658243" behindDoc="1" locked="0" layoutInCell="1" allowOverlap="1" wp14:anchorId="01F09F36" wp14:editId="07189597">
          <wp:simplePos x="0" y="0"/>
          <wp:positionH relativeFrom="column">
            <wp:posOffset>-73444</wp:posOffset>
          </wp:positionH>
          <wp:positionV relativeFrom="paragraph">
            <wp:posOffset>-796290</wp:posOffset>
          </wp:positionV>
          <wp:extent cx="2271600" cy="774000"/>
          <wp:effectExtent l="0" t="0" r="0" b="762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RCOW LOGO_STACKED WHIT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1600" cy="7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52F7376" wp14:editId="186D49C8">
          <wp:simplePos x="0" y="0"/>
          <wp:positionH relativeFrom="column">
            <wp:posOffset>-559340</wp:posOffset>
          </wp:positionH>
          <wp:positionV relativeFrom="paragraph">
            <wp:posOffset>-1143635</wp:posOffset>
          </wp:positionV>
          <wp:extent cx="7610475" cy="1475740"/>
          <wp:effectExtent l="0" t="0" r="9525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.pdf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3008"/>
                  <a:stretch/>
                </pic:blipFill>
                <pic:spPr bwMode="auto">
                  <a:xfrm>
                    <a:off x="0" y="0"/>
                    <a:ext cx="7610475" cy="1475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5C2CBC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7C33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FE32C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1AF84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3232B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484D0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80D9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5A5DE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1422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FEF2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80D13"/>
    <w:multiLevelType w:val="multilevel"/>
    <w:tmpl w:val="F6629C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BDF1508"/>
    <w:multiLevelType w:val="hybridMultilevel"/>
    <w:tmpl w:val="196EF950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0EF62099"/>
    <w:multiLevelType w:val="hybridMultilevel"/>
    <w:tmpl w:val="B0C2934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150AE8"/>
    <w:multiLevelType w:val="hybridMultilevel"/>
    <w:tmpl w:val="3D7064E4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266A6299"/>
    <w:multiLevelType w:val="hybridMultilevel"/>
    <w:tmpl w:val="A164221E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2B6E680D"/>
    <w:multiLevelType w:val="multilevel"/>
    <w:tmpl w:val="C296AC24"/>
    <w:lvl w:ilvl="0">
      <w:start w:val="2"/>
      <w:numFmt w:val="decimal"/>
      <w:lvlText w:val="%1."/>
      <w:lvlJc w:val="left"/>
      <w:pPr>
        <w:ind w:left="1058" w:hanging="360"/>
      </w:pPr>
      <w:rPr>
        <w:rFonts w:ascii="Arial" w:eastAsia="Arial" w:hAnsi="Arial" w:cs="Arial" w:hint="default"/>
        <w:b/>
        <w:bCs/>
        <w:color w:val="18244F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69" w:hanging="417"/>
      </w:pPr>
      <w:rPr>
        <w:rFonts w:ascii="Arial" w:hAnsi="Arial" w:cs="Arial" w:hint="default"/>
        <w:b/>
        <w:bCs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94" w:hanging="41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8" w:hanging="41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62" w:hanging="41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96" w:hanging="41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30" w:hanging="41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64" w:hanging="41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8" w:hanging="417"/>
      </w:pPr>
      <w:rPr>
        <w:rFonts w:hint="default"/>
        <w:lang w:val="en-US" w:eastAsia="en-US" w:bidi="ar-SA"/>
      </w:rPr>
    </w:lvl>
  </w:abstractNum>
  <w:abstractNum w:abstractNumId="16" w15:restartNumberingAfterBreak="0">
    <w:nsid w:val="324A02FD"/>
    <w:multiLevelType w:val="multilevel"/>
    <w:tmpl w:val="52F0197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5536F63"/>
    <w:multiLevelType w:val="multilevel"/>
    <w:tmpl w:val="5DB8DA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8" w15:restartNumberingAfterBreak="0">
    <w:nsid w:val="376E2552"/>
    <w:multiLevelType w:val="hybridMultilevel"/>
    <w:tmpl w:val="D05864C8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79A40DE"/>
    <w:multiLevelType w:val="multilevel"/>
    <w:tmpl w:val="ECC86890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9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0" w:hanging="1800"/>
      </w:pPr>
      <w:rPr>
        <w:rFonts w:hint="default"/>
      </w:rPr>
    </w:lvl>
  </w:abstractNum>
  <w:abstractNum w:abstractNumId="20" w15:restartNumberingAfterBreak="0">
    <w:nsid w:val="3C2527D8"/>
    <w:multiLevelType w:val="multilevel"/>
    <w:tmpl w:val="61D4796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color w:val="18244F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7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</w:rPr>
    </w:lvl>
  </w:abstractNum>
  <w:abstractNum w:abstractNumId="21" w15:restartNumberingAfterBreak="0">
    <w:nsid w:val="438F176A"/>
    <w:multiLevelType w:val="singleLevel"/>
    <w:tmpl w:val="D08ADC7E"/>
    <w:lvl w:ilvl="0">
      <w:start w:val="1"/>
      <w:numFmt w:val="bullet"/>
      <w:pStyle w:val="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50700C04"/>
    <w:multiLevelType w:val="hybridMultilevel"/>
    <w:tmpl w:val="6F743AD0"/>
    <w:lvl w:ilvl="0" w:tplc="0C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  <w:w w:val="100"/>
        <w:lang w:val="en-US" w:eastAsia="en-US" w:bidi="ar-SA"/>
      </w:rPr>
    </w:lvl>
    <w:lvl w:ilvl="1" w:tplc="5EBA9B68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2" w:tplc="77B61196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3" w:tplc="24D66910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  <w:lvl w:ilvl="4" w:tplc="27A66172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5" w:tplc="E2EE6F54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plc="65FC0EB2">
      <w:numFmt w:val="bullet"/>
      <w:lvlText w:val="•"/>
      <w:lvlJc w:val="left"/>
      <w:pPr>
        <w:ind w:left="6683" w:hanging="360"/>
      </w:pPr>
      <w:rPr>
        <w:rFonts w:hint="default"/>
        <w:lang w:val="en-US" w:eastAsia="en-US" w:bidi="ar-SA"/>
      </w:rPr>
    </w:lvl>
    <w:lvl w:ilvl="7" w:tplc="37DC3A18">
      <w:numFmt w:val="bullet"/>
      <w:lvlText w:val="•"/>
      <w:lvlJc w:val="left"/>
      <w:pPr>
        <w:ind w:left="7654" w:hanging="360"/>
      </w:pPr>
      <w:rPr>
        <w:rFonts w:hint="default"/>
        <w:lang w:val="en-US" w:eastAsia="en-US" w:bidi="ar-SA"/>
      </w:rPr>
    </w:lvl>
    <w:lvl w:ilvl="8" w:tplc="FAF2C6C8">
      <w:numFmt w:val="bullet"/>
      <w:lvlText w:val="•"/>
      <w:lvlJc w:val="left"/>
      <w:pPr>
        <w:ind w:left="8625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66F2F8D"/>
    <w:multiLevelType w:val="hybridMultilevel"/>
    <w:tmpl w:val="D040DA08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5C585804"/>
    <w:multiLevelType w:val="multilevel"/>
    <w:tmpl w:val="A3FEEC1C"/>
    <w:lvl w:ilvl="0">
      <w:start w:val="7"/>
      <w:numFmt w:val="decimal"/>
      <w:lvlText w:val="%1"/>
      <w:lvlJc w:val="left"/>
      <w:pPr>
        <w:ind w:left="1221" w:hanging="37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2" w:hanging="370"/>
      </w:pPr>
      <w:rPr>
        <w:rFonts w:ascii="Arial" w:eastAsia="Arial" w:hAnsi="Arial" w:cs="Arial" w:hint="default"/>
        <w:b/>
        <w:bCs/>
        <w:color w:val="001F5F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color w:val="001F5F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1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9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182150B"/>
    <w:multiLevelType w:val="hybridMultilevel"/>
    <w:tmpl w:val="1574803C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73B543CD"/>
    <w:multiLevelType w:val="hybridMultilevel"/>
    <w:tmpl w:val="B7F4B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30376"/>
    <w:multiLevelType w:val="hybridMultilevel"/>
    <w:tmpl w:val="0E2C17EE"/>
    <w:lvl w:ilvl="0" w:tplc="4E766998">
      <w:numFmt w:val="bullet"/>
      <w:lvlText w:val=""/>
      <w:lvlJc w:val="left"/>
      <w:pPr>
        <w:ind w:left="852" w:hanging="361"/>
      </w:pPr>
      <w:rPr>
        <w:rFonts w:hint="default"/>
        <w:w w:val="100"/>
        <w:lang w:val="en-US" w:eastAsia="en-US" w:bidi="ar-SA"/>
      </w:rPr>
    </w:lvl>
    <w:lvl w:ilvl="1" w:tplc="52C0F85A">
      <w:start w:val="1"/>
      <w:numFmt w:val="decimal"/>
      <w:lvlText w:val="%2."/>
      <w:lvlJc w:val="left"/>
      <w:pPr>
        <w:ind w:left="1058" w:hanging="360"/>
      </w:pPr>
      <w:rPr>
        <w:rFonts w:ascii="Arial" w:eastAsia="Arial" w:hAnsi="Arial" w:cs="Arial" w:hint="default"/>
        <w:b/>
        <w:bCs/>
        <w:color w:val="18244F"/>
        <w:spacing w:val="0"/>
        <w:w w:val="100"/>
        <w:sz w:val="24"/>
        <w:szCs w:val="24"/>
        <w:lang w:val="en-US" w:eastAsia="en-US" w:bidi="ar-SA"/>
      </w:rPr>
    </w:lvl>
    <w:lvl w:ilvl="2" w:tplc="19F40B92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3" w:tplc="3CB41E2C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4" w:tplc="C3066CC2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F022ED14">
      <w:numFmt w:val="bullet"/>
      <w:lvlText w:val="•"/>
      <w:lvlJc w:val="left"/>
      <w:pPr>
        <w:ind w:left="5285" w:hanging="360"/>
      </w:pPr>
      <w:rPr>
        <w:rFonts w:hint="default"/>
        <w:lang w:val="en-US" w:eastAsia="en-US" w:bidi="ar-SA"/>
      </w:rPr>
    </w:lvl>
    <w:lvl w:ilvl="6" w:tplc="D272E5EE">
      <w:numFmt w:val="bullet"/>
      <w:lvlText w:val="•"/>
      <w:lvlJc w:val="left"/>
      <w:pPr>
        <w:ind w:left="6341" w:hanging="360"/>
      </w:pPr>
      <w:rPr>
        <w:rFonts w:hint="default"/>
        <w:lang w:val="en-US" w:eastAsia="en-US" w:bidi="ar-SA"/>
      </w:rPr>
    </w:lvl>
    <w:lvl w:ilvl="7" w:tplc="680CF0A0">
      <w:numFmt w:val="bullet"/>
      <w:lvlText w:val="•"/>
      <w:lvlJc w:val="left"/>
      <w:pPr>
        <w:ind w:left="7397" w:hanging="360"/>
      </w:pPr>
      <w:rPr>
        <w:rFonts w:hint="default"/>
        <w:lang w:val="en-US" w:eastAsia="en-US" w:bidi="ar-SA"/>
      </w:rPr>
    </w:lvl>
    <w:lvl w:ilvl="8" w:tplc="B582CEF0">
      <w:numFmt w:val="bullet"/>
      <w:lvlText w:val="•"/>
      <w:lvlJc w:val="left"/>
      <w:pPr>
        <w:ind w:left="8453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49B3A15"/>
    <w:multiLevelType w:val="hybridMultilevel"/>
    <w:tmpl w:val="114CDD40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6515674"/>
    <w:multiLevelType w:val="hybridMultilevel"/>
    <w:tmpl w:val="BB58C56C"/>
    <w:lvl w:ilvl="0" w:tplc="0C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0" w15:restartNumberingAfterBreak="0">
    <w:nsid w:val="7A740C25"/>
    <w:multiLevelType w:val="hybridMultilevel"/>
    <w:tmpl w:val="493E53FC"/>
    <w:lvl w:ilvl="0" w:tplc="0C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 w16cid:durableId="21783503">
    <w:abstractNumId w:val="10"/>
  </w:num>
  <w:num w:numId="2" w16cid:durableId="172260262">
    <w:abstractNumId w:val="21"/>
  </w:num>
  <w:num w:numId="3" w16cid:durableId="1657222561">
    <w:abstractNumId w:val="24"/>
  </w:num>
  <w:num w:numId="4" w16cid:durableId="1737976516">
    <w:abstractNumId w:val="22"/>
  </w:num>
  <w:num w:numId="5" w16cid:durableId="1822888748">
    <w:abstractNumId w:val="15"/>
  </w:num>
  <w:num w:numId="6" w16cid:durableId="465515900">
    <w:abstractNumId w:val="27"/>
  </w:num>
  <w:num w:numId="7" w16cid:durableId="1098788876">
    <w:abstractNumId w:val="25"/>
  </w:num>
  <w:num w:numId="8" w16cid:durableId="1855531577">
    <w:abstractNumId w:val="11"/>
  </w:num>
  <w:num w:numId="9" w16cid:durableId="1459252007">
    <w:abstractNumId w:val="18"/>
  </w:num>
  <w:num w:numId="10" w16cid:durableId="903488246">
    <w:abstractNumId w:val="14"/>
  </w:num>
  <w:num w:numId="11" w16cid:durableId="384526775">
    <w:abstractNumId w:val="28"/>
  </w:num>
  <w:num w:numId="12" w16cid:durableId="1991404129">
    <w:abstractNumId w:val="13"/>
  </w:num>
  <w:num w:numId="13" w16cid:durableId="2141334361">
    <w:abstractNumId w:val="20"/>
  </w:num>
  <w:num w:numId="14" w16cid:durableId="2138600837">
    <w:abstractNumId w:val="23"/>
  </w:num>
  <w:num w:numId="15" w16cid:durableId="2035111278">
    <w:abstractNumId w:val="26"/>
  </w:num>
  <w:num w:numId="16" w16cid:durableId="983511274">
    <w:abstractNumId w:val="29"/>
  </w:num>
  <w:num w:numId="17" w16cid:durableId="86966562">
    <w:abstractNumId w:val="30"/>
  </w:num>
  <w:num w:numId="18" w16cid:durableId="20977692">
    <w:abstractNumId w:val="12"/>
  </w:num>
  <w:num w:numId="19" w16cid:durableId="1450121578">
    <w:abstractNumId w:val="9"/>
  </w:num>
  <w:num w:numId="20" w16cid:durableId="26762684">
    <w:abstractNumId w:val="7"/>
  </w:num>
  <w:num w:numId="21" w16cid:durableId="989359233">
    <w:abstractNumId w:val="6"/>
  </w:num>
  <w:num w:numId="22" w16cid:durableId="250551182">
    <w:abstractNumId w:val="5"/>
  </w:num>
  <w:num w:numId="23" w16cid:durableId="1047729426">
    <w:abstractNumId w:val="4"/>
  </w:num>
  <w:num w:numId="24" w16cid:durableId="1025864499">
    <w:abstractNumId w:val="8"/>
  </w:num>
  <w:num w:numId="25" w16cid:durableId="932513671">
    <w:abstractNumId w:val="3"/>
  </w:num>
  <w:num w:numId="26" w16cid:durableId="136654215">
    <w:abstractNumId w:val="2"/>
  </w:num>
  <w:num w:numId="27" w16cid:durableId="939030066">
    <w:abstractNumId w:val="1"/>
  </w:num>
  <w:num w:numId="28" w16cid:durableId="1372994754">
    <w:abstractNumId w:val="0"/>
  </w:num>
  <w:num w:numId="29" w16cid:durableId="1250120717">
    <w:abstractNumId w:val="17"/>
  </w:num>
  <w:num w:numId="30" w16cid:durableId="603264033">
    <w:abstractNumId w:val="16"/>
  </w:num>
  <w:num w:numId="31" w16cid:durableId="1198784661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A20"/>
    <w:rsid w:val="0001086B"/>
    <w:rsid w:val="00014A14"/>
    <w:rsid w:val="0002116F"/>
    <w:rsid w:val="00022D93"/>
    <w:rsid w:val="00027F21"/>
    <w:rsid w:val="00027FDB"/>
    <w:rsid w:val="0003345D"/>
    <w:rsid w:val="00037675"/>
    <w:rsid w:val="00040213"/>
    <w:rsid w:val="000419BD"/>
    <w:rsid w:val="0004352D"/>
    <w:rsid w:val="00046930"/>
    <w:rsid w:val="00050391"/>
    <w:rsid w:val="000521E8"/>
    <w:rsid w:val="00052C2D"/>
    <w:rsid w:val="00055AFA"/>
    <w:rsid w:val="0006432B"/>
    <w:rsid w:val="00070800"/>
    <w:rsid w:val="00074B70"/>
    <w:rsid w:val="00076A81"/>
    <w:rsid w:val="00081065"/>
    <w:rsid w:val="00091C35"/>
    <w:rsid w:val="00097793"/>
    <w:rsid w:val="000A14B2"/>
    <w:rsid w:val="000A3D16"/>
    <w:rsid w:val="000A41A0"/>
    <w:rsid w:val="000A70E4"/>
    <w:rsid w:val="000B2EB4"/>
    <w:rsid w:val="000B3A8A"/>
    <w:rsid w:val="000B7055"/>
    <w:rsid w:val="000C1A7A"/>
    <w:rsid w:val="000D05BF"/>
    <w:rsid w:val="000D5064"/>
    <w:rsid w:val="000E2E15"/>
    <w:rsid w:val="000E429B"/>
    <w:rsid w:val="000F0893"/>
    <w:rsid w:val="000F2080"/>
    <w:rsid w:val="000F5873"/>
    <w:rsid w:val="00110D4F"/>
    <w:rsid w:val="001146BD"/>
    <w:rsid w:val="001257B2"/>
    <w:rsid w:val="00133755"/>
    <w:rsid w:val="00134D1E"/>
    <w:rsid w:val="00135258"/>
    <w:rsid w:val="00154BE5"/>
    <w:rsid w:val="001562FF"/>
    <w:rsid w:val="00157498"/>
    <w:rsid w:val="00160693"/>
    <w:rsid w:val="0016234E"/>
    <w:rsid w:val="00162B14"/>
    <w:rsid w:val="001633F6"/>
    <w:rsid w:val="00164ECA"/>
    <w:rsid w:val="00166562"/>
    <w:rsid w:val="00190834"/>
    <w:rsid w:val="001931D4"/>
    <w:rsid w:val="00194C14"/>
    <w:rsid w:val="00196A36"/>
    <w:rsid w:val="001A2FF3"/>
    <w:rsid w:val="001B23D6"/>
    <w:rsid w:val="001B360B"/>
    <w:rsid w:val="001B446C"/>
    <w:rsid w:val="001B5039"/>
    <w:rsid w:val="001B70F6"/>
    <w:rsid w:val="001D1378"/>
    <w:rsid w:val="001D300A"/>
    <w:rsid w:val="001D3161"/>
    <w:rsid w:val="001E1AC4"/>
    <w:rsid w:val="0020044F"/>
    <w:rsid w:val="00205220"/>
    <w:rsid w:val="0020524A"/>
    <w:rsid w:val="00212ED4"/>
    <w:rsid w:val="00220DCA"/>
    <w:rsid w:val="00227007"/>
    <w:rsid w:val="002323B8"/>
    <w:rsid w:val="00233CED"/>
    <w:rsid w:val="00243B0F"/>
    <w:rsid w:val="00250D0A"/>
    <w:rsid w:val="0025153A"/>
    <w:rsid w:val="00254667"/>
    <w:rsid w:val="0027407F"/>
    <w:rsid w:val="002742F5"/>
    <w:rsid w:val="002806EA"/>
    <w:rsid w:val="00281178"/>
    <w:rsid w:val="0029196C"/>
    <w:rsid w:val="00292D65"/>
    <w:rsid w:val="0029662F"/>
    <w:rsid w:val="002A4806"/>
    <w:rsid w:val="002A57B0"/>
    <w:rsid w:val="002A5A0F"/>
    <w:rsid w:val="002B0858"/>
    <w:rsid w:val="002C00C4"/>
    <w:rsid w:val="002C1E8E"/>
    <w:rsid w:val="002D12CB"/>
    <w:rsid w:val="002D1F61"/>
    <w:rsid w:val="002D2F30"/>
    <w:rsid w:val="002D4562"/>
    <w:rsid w:val="002E3214"/>
    <w:rsid w:val="002E399A"/>
    <w:rsid w:val="002E5DC0"/>
    <w:rsid w:val="002E7A63"/>
    <w:rsid w:val="002F395B"/>
    <w:rsid w:val="002F41D8"/>
    <w:rsid w:val="002F738D"/>
    <w:rsid w:val="003024BB"/>
    <w:rsid w:val="00303C6C"/>
    <w:rsid w:val="00303FC6"/>
    <w:rsid w:val="003078D3"/>
    <w:rsid w:val="00315C27"/>
    <w:rsid w:val="00320D0B"/>
    <w:rsid w:val="003213B4"/>
    <w:rsid w:val="0032140C"/>
    <w:rsid w:val="0032260D"/>
    <w:rsid w:val="003341D3"/>
    <w:rsid w:val="00337280"/>
    <w:rsid w:val="00340D09"/>
    <w:rsid w:val="00345817"/>
    <w:rsid w:val="00352770"/>
    <w:rsid w:val="003529E2"/>
    <w:rsid w:val="00357273"/>
    <w:rsid w:val="00357831"/>
    <w:rsid w:val="00367B8C"/>
    <w:rsid w:val="00371C84"/>
    <w:rsid w:val="00373FB6"/>
    <w:rsid w:val="00374C01"/>
    <w:rsid w:val="00374C2E"/>
    <w:rsid w:val="00380B93"/>
    <w:rsid w:val="00381A69"/>
    <w:rsid w:val="00386EBA"/>
    <w:rsid w:val="00387208"/>
    <w:rsid w:val="003A4BCD"/>
    <w:rsid w:val="003B6B98"/>
    <w:rsid w:val="003B76AF"/>
    <w:rsid w:val="003C5698"/>
    <w:rsid w:val="003C60A7"/>
    <w:rsid w:val="003D682A"/>
    <w:rsid w:val="003D790A"/>
    <w:rsid w:val="003E551A"/>
    <w:rsid w:val="003E780A"/>
    <w:rsid w:val="003F01ED"/>
    <w:rsid w:val="003F0374"/>
    <w:rsid w:val="003F72EB"/>
    <w:rsid w:val="00403060"/>
    <w:rsid w:val="004054D4"/>
    <w:rsid w:val="00411C70"/>
    <w:rsid w:val="00425EE4"/>
    <w:rsid w:val="00426AE4"/>
    <w:rsid w:val="004334D1"/>
    <w:rsid w:val="00433FD1"/>
    <w:rsid w:val="0043434E"/>
    <w:rsid w:val="004346EB"/>
    <w:rsid w:val="00435074"/>
    <w:rsid w:val="00442AE4"/>
    <w:rsid w:val="00442B1F"/>
    <w:rsid w:val="0045087B"/>
    <w:rsid w:val="00462411"/>
    <w:rsid w:val="00462992"/>
    <w:rsid w:val="00462F22"/>
    <w:rsid w:val="004717E3"/>
    <w:rsid w:val="00474F41"/>
    <w:rsid w:val="004760E7"/>
    <w:rsid w:val="0048298C"/>
    <w:rsid w:val="00483024"/>
    <w:rsid w:val="00486862"/>
    <w:rsid w:val="004972A0"/>
    <w:rsid w:val="004A387D"/>
    <w:rsid w:val="004C113E"/>
    <w:rsid w:val="004C23E3"/>
    <w:rsid w:val="004C351A"/>
    <w:rsid w:val="004C555B"/>
    <w:rsid w:val="004D20FB"/>
    <w:rsid w:val="004E0491"/>
    <w:rsid w:val="004E1CB3"/>
    <w:rsid w:val="004E3237"/>
    <w:rsid w:val="004E3EE3"/>
    <w:rsid w:val="004E4952"/>
    <w:rsid w:val="004E5F13"/>
    <w:rsid w:val="004F1C47"/>
    <w:rsid w:val="004F2C41"/>
    <w:rsid w:val="004F6C4C"/>
    <w:rsid w:val="0050232B"/>
    <w:rsid w:val="00505ED7"/>
    <w:rsid w:val="00507F2B"/>
    <w:rsid w:val="0051420D"/>
    <w:rsid w:val="00515267"/>
    <w:rsid w:val="005245F3"/>
    <w:rsid w:val="00526C5C"/>
    <w:rsid w:val="005315F3"/>
    <w:rsid w:val="00541F2A"/>
    <w:rsid w:val="00542132"/>
    <w:rsid w:val="0054484D"/>
    <w:rsid w:val="00551D22"/>
    <w:rsid w:val="00552E16"/>
    <w:rsid w:val="00553BFC"/>
    <w:rsid w:val="00557894"/>
    <w:rsid w:val="0056054D"/>
    <w:rsid w:val="00575565"/>
    <w:rsid w:val="00585181"/>
    <w:rsid w:val="00585287"/>
    <w:rsid w:val="00585CD1"/>
    <w:rsid w:val="00586C29"/>
    <w:rsid w:val="005966AF"/>
    <w:rsid w:val="005973C9"/>
    <w:rsid w:val="005A1443"/>
    <w:rsid w:val="005A3315"/>
    <w:rsid w:val="005B06C1"/>
    <w:rsid w:val="005B3D44"/>
    <w:rsid w:val="005C34E1"/>
    <w:rsid w:val="005D058D"/>
    <w:rsid w:val="005D3FC4"/>
    <w:rsid w:val="005D52A3"/>
    <w:rsid w:val="005E12B8"/>
    <w:rsid w:val="005F0CA4"/>
    <w:rsid w:val="0060613F"/>
    <w:rsid w:val="006077DC"/>
    <w:rsid w:val="006109A4"/>
    <w:rsid w:val="00616CAF"/>
    <w:rsid w:val="00624EDA"/>
    <w:rsid w:val="0063495F"/>
    <w:rsid w:val="00643AE3"/>
    <w:rsid w:val="006469A2"/>
    <w:rsid w:val="00652F95"/>
    <w:rsid w:val="00653522"/>
    <w:rsid w:val="00657156"/>
    <w:rsid w:val="006606F1"/>
    <w:rsid w:val="00660771"/>
    <w:rsid w:val="00660905"/>
    <w:rsid w:val="006675BD"/>
    <w:rsid w:val="00667BF0"/>
    <w:rsid w:val="00670528"/>
    <w:rsid w:val="00670803"/>
    <w:rsid w:val="00676944"/>
    <w:rsid w:val="00687EA8"/>
    <w:rsid w:val="0069498A"/>
    <w:rsid w:val="00696ACF"/>
    <w:rsid w:val="00696D27"/>
    <w:rsid w:val="006A2712"/>
    <w:rsid w:val="006A2A96"/>
    <w:rsid w:val="006A5EB7"/>
    <w:rsid w:val="006B31EA"/>
    <w:rsid w:val="006B4798"/>
    <w:rsid w:val="006B4D4F"/>
    <w:rsid w:val="006B5B4C"/>
    <w:rsid w:val="006C5BF6"/>
    <w:rsid w:val="006C5F06"/>
    <w:rsid w:val="006C7D1F"/>
    <w:rsid w:val="006D1BEE"/>
    <w:rsid w:val="006D4403"/>
    <w:rsid w:val="006D78B0"/>
    <w:rsid w:val="006E2E35"/>
    <w:rsid w:val="006F7284"/>
    <w:rsid w:val="00701406"/>
    <w:rsid w:val="007025B7"/>
    <w:rsid w:val="0070337C"/>
    <w:rsid w:val="007041C2"/>
    <w:rsid w:val="00707171"/>
    <w:rsid w:val="00714167"/>
    <w:rsid w:val="007149DE"/>
    <w:rsid w:val="00716F26"/>
    <w:rsid w:val="00720196"/>
    <w:rsid w:val="00721B71"/>
    <w:rsid w:val="00726C11"/>
    <w:rsid w:val="00732520"/>
    <w:rsid w:val="00743299"/>
    <w:rsid w:val="007475EC"/>
    <w:rsid w:val="007730C7"/>
    <w:rsid w:val="00777249"/>
    <w:rsid w:val="007855CF"/>
    <w:rsid w:val="00785C60"/>
    <w:rsid w:val="0078600E"/>
    <w:rsid w:val="00787CC0"/>
    <w:rsid w:val="00790A26"/>
    <w:rsid w:val="00793333"/>
    <w:rsid w:val="00793D74"/>
    <w:rsid w:val="00794CEF"/>
    <w:rsid w:val="007A1751"/>
    <w:rsid w:val="007A5787"/>
    <w:rsid w:val="007A7720"/>
    <w:rsid w:val="007B1302"/>
    <w:rsid w:val="007B33CF"/>
    <w:rsid w:val="007B58DF"/>
    <w:rsid w:val="007C210B"/>
    <w:rsid w:val="007C4043"/>
    <w:rsid w:val="007C5245"/>
    <w:rsid w:val="007C76E0"/>
    <w:rsid w:val="007D35AA"/>
    <w:rsid w:val="007D70FA"/>
    <w:rsid w:val="007D7568"/>
    <w:rsid w:val="007E1ACA"/>
    <w:rsid w:val="007E24E4"/>
    <w:rsid w:val="007E741B"/>
    <w:rsid w:val="007F05CB"/>
    <w:rsid w:val="007F0A9A"/>
    <w:rsid w:val="007F6889"/>
    <w:rsid w:val="00803817"/>
    <w:rsid w:val="0080740B"/>
    <w:rsid w:val="008133BC"/>
    <w:rsid w:val="00814429"/>
    <w:rsid w:val="008149F5"/>
    <w:rsid w:val="008209C2"/>
    <w:rsid w:val="0082299B"/>
    <w:rsid w:val="00826C16"/>
    <w:rsid w:val="00827DDF"/>
    <w:rsid w:val="00843379"/>
    <w:rsid w:val="00850755"/>
    <w:rsid w:val="008617C3"/>
    <w:rsid w:val="00867A8E"/>
    <w:rsid w:val="00880583"/>
    <w:rsid w:val="00892FBC"/>
    <w:rsid w:val="00896798"/>
    <w:rsid w:val="008A463A"/>
    <w:rsid w:val="008C76FC"/>
    <w:rsid w:val="008D0DFD"/>
    <w:rsid w:val="008D2317"/>
    <w:rsid w:val="008E153B"/>
    <w:rsid w:val="008E17C8"/>
    <w:rsid w:val="008E212D"/>
    <w:rsid w:val="008E56EA"/>
    <w:rsid w:val="008E6B49"/>
    <w:rsid w:val="008F0007"/>
    <w:rsid w:val="008F198B"/>
    <w:rsid w:val="008F2BED"/>
    <w:rsid w:val="008F609B"/>
    <w:rsid w:val="00900F26"/>
    <w:rsid w:val="0090540B"/>
    <w:rsid w:val="00906DC4"/>
    <w:rsid w:val="00907495"/>
    <w:rsid w:val="00912476"/>
    <w:rsid w:val="00914CE9"/>
    <w:rsid w:val="009150B7"/>
    <w:rsid w:val="009220DD"/>
    <w:rsid w:val="00924720"/>
    <w:rsid w:val="009316D6"/>
    <w:rsid w:val="0094427E"/>
    <w:rsid w:val="00947271"/>
    <w:rsid w:val="009529F2"/>
    <w:rsid w:val="0095355C"/>
    <w:rsid w:val="00954B01"/>
    <w:rsid w:val="00954F51"/>
    <w:rsid w:val="00965832"/>
    <w:rsid w:val="00965BE2"/>
    <w:rsid w:val="0099099E"/>
    <w:rsid w:val="00995D2D"/>
    <w:rsid w:val="00996565"/>
    <w:rsid w:val="009A11DB"/>
    <w:rsid w:val="009A326E"/>
    <w:rsid w:val="009A5943"/>
    <w:rsid w:val="009A6879"/>
    <w:rsid w:val="009A75BF"/>
    <w:rsid w:val="009B05CF"/>
    <w:rsid w:val="009B258C"/>
    <w:rsid w:val="009B3749"/>
    <w:rsid w:val="009B410D"/>
    <w:rsid w:val="009C4763"/>
    <w:rsid w:val="009D5343"/>
    <w:rsid w:val="009E66DE"/>
    <w:rsid w:val="009F2D40"/>
    <w:rsid w:val="009F39BB"/>
    <w:rsid w:val="00A0440B"/>
    <w:rsid w:val="00A11149"/>
    <w:rsid w:val="00A1185B"/>
    <w:rsid w:val="00A13B37"/>
    <w:rsid w:val="00A16297"/>
    <w:rsid w:val="00A23858"/>
    <w:rsid w:val="00A24EFE"/>
    <w:rsid w:val="00A269C6"/>
    <w:rsid w:val="00A32A02"/>
    <w:rsid w:val="00A51D06"/>
    <w:rsid w:val="00A52031"/>
    <w:rsid w:val="00A53A41"/>
    <w:rsid w:val="00A5455A"/>
    <w:rsid w:val="00A57080"/>
    <w:rsid w:val="00A6411E"/>
    <w:rsid w:val="00A6573B"/>
    <w:rsid w:val="00A65B68"/>
    <w:rsid w:val="00A73D79"/>
    <w:rsid w:val="00A7460E"/>
    <w:rsid w:val="00A75D9C"/>
    <w:rsid w:val="00A76B6B"/>
    <w:rsid w:val="00A82D63"/>
    <w:rsid w:val="00A858ED"/>
    <w:rsid w:val="00A864BA"/>
    <w:rsid w:val="00A872ED"/>
    <w:rsid w:val="00A93D3D"/>
    <w:rsid w:val="00AA4E63"/>
    <w:rsid w:val="00AB063E"/>
    <w:rsid w:val="00AB0ECF"/>
    <w:rsid w:val="00AB1250"/>
    <w:rsid w:val="00AB4034"/>
    <w:rsid w:val="00AC7ED6"/>
    <w:rsid w:val="00AE089F"/>
    <w:rsid w:val="00AE48E9"/>
    <w:rsid w:val="00AE5738"/>
    <w:rsid w:val="00AF784C"/>
    <w:rsid w:val="00AF7B14"/>
    <w:rsid w:val="00B01715"/>
    <w:rsid w:val="00B02DC4"/>
    <w:rsid w:val="00B056E1"/>
    <w:rsid w:val="00B333F7"/>
    <w:rsid w:val="00B43AA7"/>
    <w:rsid w:val="00B51087"/>
    <w:rsid w:val="00B52845"/>
    <w:rsid w:val="00B528CC"/>
    <w:rsid w:val="00B568B3"/>
    <w:rsid w:val="00B61E2C"/>
    <w:rsid w:val="00B663E1"/>
    <w:rsid w:val="00B673AC"/>
    <w:rsid w:val="00B70CA7"/>
    <w:rsid w:val="00B74D52"/>
    <w:rsid w:val="00B76CAC"/>
    <w:rsid w:val="00B81BF4"/>
    <w:rsid w:val="00B87815"/>
    <w:rsid w:val="00B905AC"/>
    <w:rsid w:val="00B90E50"/>
    <w:rsid w:val="00BA1BF4"/>
    <w:rsid w:val="00BA42FF"/>
    <w:rsid w:val="00BB45C5"/>
    <w:rsid w:val="00BC21DA"/>
    <w:rsid w:val="00BC546E"/>
    <w:rsid w:val="00BC661C"/>
    <w:rsid w:val="00BD1A91"/>
    <w:rsid w:val="00BD2AD3"/>
    <w:rsid w:val="00BD31C4"/>
    <w:rsid w:val="00BE312F"/>
    <w:rsid w:val="00C0249C"/>
    <w:rsid w:val="00C127F4"/>
    <w:rsid w:val="00C138CF"/>
    <w:rsid w:val="00C13E51"/>
    <w:rsid w:val="00C16355"/>
    <w:rsid w:val="00C2484C"/>
    <w:rsid w:val="00C27600"/>
    <w:rsid w:val="00C4269D"/>
    <w:rsid w:val="00C469A9"/>
    <w:rsid w:val="00C46A4F"/>
    <w:rsid w:val="00C52D62"/>
    <w:rsid w:val="00C54CDA"/>
    <w:rsid w:val="00C55225"/>
    <w:rsid w:val="00C562C6"/>
    <w:rsid w:val="00C5685B"/>
    <w:rsid w:val="00C570CE"/>
    <w:rsid w:val="00C61FD2"/>
    <w:rsid w:val="00C62F9B"/>
    <w:rsid w:val="00C649C4"/>
    <w:rsid w:val="00C651BE"/>
    <w:rsid w:val="00C67FA3"/>
    <w:rsid w:val="00C72BA9"/>
    <w:rsid w:val="00C80AD8"/>
    <w:rsid w:val="00C90F1C"/>
    <w:rsid w:val="00C92783"/>
    <w:rsid w:val="00C929D5"/>
    <w:rsid w:val="00C952B7"/>
    <w:rsid w:val="00C9681C"/>
    <w:rsid w:val="00C96A4A"/>
    <w:rsid w:val="00CA27C7"/>
    <w:rsid w:val="00CA6EA8"/>
    <w:rsid w:val="00CB4C99"/>
    <w:rsid w:val="00CC1505"/>
    <w:rsid w:val="00CC204E"/>
    <w:rsid w:val="00CC28E1"/>
    <w:rsid w:val="00CC7A20"/>
    <w:rsid w:val="00CD01B4"/>
    <w:rsid w:val="00CD7F3D"/>
    <w:rsid w:val="00CE20A2"/>
    <w:rsid w:val="00CE6BDC"/>
    <w:rsid w:val="00D036AD"/>
    <w:rsid w:val="00D05EC9"/>
    <w:rsid w:val="00D06174"/>
    <w:rsid w:val="00D1254F"/>
    <w:rsid w:val="00D14D97"/>
    <w:rsid w:val="00D16775"/>
    <w:rsid w:val="00D169EE"/>
    <w:rsid w:val="00D22A23"/>
    <w:rsid w:val="00D2645E"/>
    <w:rsid w:val="00D3289D"/>
    <w:rsid w:val="00D34E58"/>
    <w:rsid w:val="00D41421"/>
    <w:rsid w:val="00D43EA0"/>
    <w:rsid w:val="00D5030C"/>
    <w:rsid w:val="00D5334E"/>
    <w:rsid w:val="00D66884"/>
    <w:rsid w:val="00D8111F"/>
    <w:rsid w:val="00D8618C"/>
    <w:rsid w:val="00D93015"/>
    <w:rsid w:val="00DA4A54"/>
    <w:rsid w:val="00DB57E8"/>
    <w:rsid w:val="00DC0633"/>
    <w:rsid w:val="00DC0C13"/>
    <w:rsid w:val="00DC0D2B"/>
    <w:rsid w:val="00DC44E7"/>
    <w:rsid w:val="00DC78F4"/>
    <w:rsid w:val="00DD09F8"/>
    <w:rsid w:val="00DD1892"/>
    <w:rsid w:val="00DD1DE8"/>
    <w:rsid w:val="00DD360F"/>
    <w:rsid w:val="00DF2C64"/>
    <w:rsid w:val="00E014C5"/>
    <w:rsid w:val="00E01619"/>
    <w:rsid w:val="00E065D6"/>
    <w:rsid w:val="00E113AA"/>
    <w:rsid w:val="00E1517F"/>
    <w:rsid w:val="00E17460"/>
    <w:rsid w:val="00E30B41"/>
    <w:rsid w:val="00E346DA"/>
    <w:rsid w:val="00E37233"/>
    <w:rsid w:val="00E450A5"/>
    <w:rsid w:val="00E568F9"/>
    <w:rsid w:val="00E71BA2"/>
    <w:rsid w:val="00E75443"/>
    <w:rsid w:val="00E82546"/>
    <w:rsid w:val="00E869DC"/>
    <w:rsid w:val="00E93C00"/>
    <w:rsid w:val="00E94599"/>
    <w:rsid w:val="00EB4D4C"/>
    <w:rsid w:val="00EB564F"/>
    <w:rsid w:val="00EC033E"/>
    <w:rsid w:val="00EC3E62"/>
    <w:rsid w:val="00EC44BE"/>
    <w:rsid w:val="00EC623C"/>
    <w:rsid w:val="00EC6D29"/>
    <w:rsid w:val="00EC7842"/>
    <w:rsid w:val="00ED2F91"/>
    <w:rsid w:val="00ED336B"/>
    <w:rsid w:val="00ED36C0"/>
    <w:rsid w:val="00EE0ABC"/>
    <w:rsid w:val="00EE3479"/>
    <w:rsid w:val="00EE3CD3"/>
    <w:rsid w:val="00EE4F7F"/>
    <w:rsid w:val="00EE6450"/>
    <w:rsid w:val="00EF16B8"/>
    <w:rsid w:val="00EF2BE5"/>
    <w:rsid w:val="00F0223F"/>
    <w:rsid w:val="00F11C06"/>
    <w:rsid w:val="00F25D3D"/>
    <w:rsid w:val="00F311C4"/>
    <w:rsid w:val="00F31704"/>
    <w:rsid w:val="00F33736"/>
    <w:rsid w:val="00F338C8"/>
    <w:rsid w:val="00F35BE1"/>
    <w:rsid w:val="00F427F8"/>
    <w:rsid w:val="00F54D5B"/>
    <w:rsid w:val="00F71D3C"/>
    <w:rsid w:val="00F75DD7"/>
    <w:rsid w:val="00F76C12"/>
    <w:rsid w:val="00F820B7"/>
    <w:rsid w:val="00F823E9"/>
    <w:rsid w:val="00F82CFE"/>
    <w:rsid w:val="00F86F42"/>
    <w:rsid w:val="00F87BE5"/>
    <w:rsid w:val="00F95459"/>
    <w:rsid w:val="00F966C2"/>
    <w:rsid w:val="00FB2AA4"/>
    <w:rsid w:val="00FB3168"/>
    <w:rsid w:val="00FB457E"/>
    <w:rsid w:val="00FB57B6"/>
    <w:rsid w:val="00FB6767"/>
    <w:rsid w:val="00FC4484"/>
    <w:rsid w:val="00FC51BA"/>
    <w:rsid w:val="00FD095D"/>
    <w:rsid w:val="00FD1F89"/>
    <w:rsid w:val="00FD2609"/>
    <w:rsid w:val="00FD55D1"/>
    <w:rsid w:val="00FE0283"/>
    <w:rsid w:val="00FE05F4"/>
    <w:rsid w:val="00FE63FC"/>
    <w:rsid w:val="00FF68FB"/>
    <w:rsid w:val="00FF7A0F"/>
    <w:rsid w:val="01CC2067"/>
    <w:rsid w:val="1940C1D7"/>
    <w:rsid w:val="2FD78F1B"/>
    <w:rsid w:val="36741C43"/>
    <w:rsid w:val="36FC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A35786"/>
  <w15:docId w15:val="{A7AE72AD-9F56-4503-9CAA-1577DA11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COW Form Body Copy"/>
    <w:qFormat/>
    <w:rsid w:val="00F11C06"/>
    <w:pPr>
      <w:spacing w:after="0"/>
    </w:pPr>
    <w:rPr>
      <w:rFonts w:ascii="Arial" w:hAnsi="Arial"/>
      <w:sz w:val="20"/>
    </w:rPr>
  </w:style>
  <w:style w:type="paragraph" w:styleId="Heading1">
    <w:name w:val="heading 1"/>
    <w:aliases w:val="RCOW Table Heading"/>
    <w:basedOn w:val="Normal"/>
    <w:next w:val="Normal"/>
    <w:link w:val="Heading1Char"/>
    <w:autoRedefine/>
    <w:uiPriority w:val="9"/>
    <w:qFormat/>
    <w:rsid w:val="004F1C47"/>
    <w:pPr>
      <w:shd w:val="clear" w:color="auto" w:fill="DBE5F1" w:themeFill="accent1" w:themeFillTint="33"/>
      <w:spacing w:line="240" w:lineRule="auto"/>
      <w:outlineLvl w:val="0"/>
    </w:pPr>
    <w:rPr>
      <w:rFonts w:eastAsiaTheme="majorEastAsia" w:cs="Arial"/>
      <w:b/>
      <w:bCs/>
      <w:spacing w:val="4"/>
      <w:sz w:val="22"/>
      <w:lang w:val="en-GB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E8E"/>
    <w:pPr>
      <w:keepNext/>
      <w:keepLines/>
      <w:spacing w:before="200" w:after="120"/>
      <w:outlineLvl w:val="1"/>
    </w:pPr>
    <w:rPr>
      <w:rFonts w:eastAsiaTheme="majorEastAsia" w:cs="Arial"/>
      <w:b/>
      <w:bCs/>
      <w:caps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C1E8E"/>
    <w:pPr>
      <w:numPr>
        <w:ilvl w:val="1"/>
      </w:numPr>
      <w:outlineLvl w:val="2"/>
    </w:pPr>
    <w:rPr>
      <w:caps w:val="0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7495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49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49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49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49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49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COW Table Heading Char"/>
    <w:basedOn w:val="DefaultParagraphFont"/>
    <w:link w:val="Heading1"/>
    <w:uiPriority w:val="9"/>
    <w:rsid w:val="004F1C47"/>
    <w:rPr>
      <w:rFonts w:ascii="Arial" w:eastAsiaTheme="majorEastAsia" w:hAnsi="Arial" w:cs="Arial"/>
      <w:b/>
      <w:bCs/>
      <w:spacing w:val="4"/>
      <w:shd w:val="clear" w:color="auto" w:fill="DBE5F1" w:themeFill="accent1" w:themeFillTint="33"/>
      <w:lang w:val="en-GB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E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E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F7B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AF7B14"/>
  </w:style>
  <w:style w:type="paragraph" w:styleId="Footer">
    <w:name w:val="footer"/>
    <w:basedOn w:val="Normal"/>
    <w:link w:val="FooterChar"/>
    <w:uiPriority w:val="99"/>
    <w:unhideWhenUsed/>
    <w:rsid w:val="00AF7B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B14"/>
  </w:style>
  <w:style w:type="table" w:styleId="TableGrid">
    <w:name w:val="Table Grid"/>
    <w:basedOn w:val="TableNormal"/>
    <w:uiPriority w:val="39"/>
    <w:rsid w:val="00C13E51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13E5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C1E8E"/>
    <w:rPr>
      <w:rFonts w:ascii="Arial" w:eastAsiaTheme="majorEastAsia" w:hAnsi="Arial" w:cs="Arial"/>
      <w:b/>
      <w:bCs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1E8E"/>
    <w:rPr>
      <w:rFonts w:ascii="Arial" w:eastAsiaTheme="majorEastAsia" w:hAnsi="Arial" w:cs="Arial"/>
      <w:b/>
      <w:bCs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0749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495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49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495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49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4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IntenseEmphasis">
    <w:name w:val="Intense Emphasis"/>
    <w:basedOn w:val="DefaultParagraphFont"/>
    <w:uiPriority w:val="21"/>
    <w:rsid w:val="00BD31C4"/>
    <w:rPr>
      <w:rFonts w:ascii="Arial" w:hAnsi="Arial" w:cs="Arial"/>
      <w:b/>
      <w:bCs/>
      <w:iCs/>
      <w:color w:val="002060"/>
    </w:rPr>
  </w:style>
  <w:style w:type="table" w:styleId="MediumShading1-Accent4">
    <w:name w:val="Medium Shading 1 Accent 4"/>
    <w:basedOn w:val="TableNormal"/>
    <w:uiPriority w:val="63"/>
    <w:rsid w:val="00281178"/>
    <w:pPr>
      <w:spacing w:after="0" w:line="240" w:lineRule="auto"/>
      <w:jc w:val="both"/>
    </w:pPr>
    <w:rPr>
      <w:rFonts w:eastAsiaTheme="minorEastAsia"/>
      <w:sz w:val="20"/>
      <w:szCs w:val="20"/>
      <w:lang w:val="en-US" w:bidi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4E1CB3"/>
    <w:pPr>
      <w:tabs>
        <w:tab w:val="left" w:leader="dot" w:pos="851"/>
        <w:tab w:val="right" w:leader="dot" w:pos="9016"/>
      </w:tabs>
      <w:spacing w:after="100"/>
      <w:ind w:left="851" w:hanging="851"/>
    </w:pPr>
    <w:rPr>
      <w:b/>
      <w:color w:val="00206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D2609"/>
    <w:pPr>
      <w:spacing w:after="100"/>
      <w:ind w:left="221"/>
    </w:pPr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8133BC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FD2609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2C1E8E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7D7568"/>
  </w:style>
  <w:style w:type="paragraph" w:styleId="TOC4">
    <w:name w:val="toc 4"/>
    <w:basedOn w:val="Normal"/>
    <w:next w:val="Normal"/>
    <w:autoRedefine/>
    <w:uiPriority w:val="39"/>
    <w:semiHidden/>
    <w:unhideWhenUsed/>
    <w:rsid w:val="006469A2"/>
    <w:pPr>
      <w:spacing w:after="100"/>
      <w:ind w:left="660"/>
    </w:pPr>
  </w:style>
  <w:style w:type="paragraph" w:customStyle="1" w:styleId="Default">
    <w:name w:val="Default"/>
    <w:rsid w:val="00C024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RCoWIntroHeading">
    <w:name w:val="RCoW Intro Heading"/>
    <w:basedOn w:val="Normal"/>
    <w:link w:val="RCoWIntroHeadingChar"/>
    <w:qFormat/>
    <w:rsid w:val="00E94599"/>
    <w:pPr>
      <w:spacing w:before="240" w:after="240" w:line="240" w:lineRule="auto"/>
    </w:pPr>
    <w:rPr>
      <w:rFonts w:eastAsiaTheme="majorEastAsia" w:cs="Arial"/>
      <w:b/>
      <w:bCs/>
      <w:color w:val="19254F"/>
      <w:spacing w:val="4"/>
      <w:sz w:val="44"/>
      <w:szCs w:val="44"/>
      <w:lang w:val="en-GB"/>
    </w:rPr>
  </w:style>
  <w:style w:type="character" w:customStyle="1" w:styleId="RCoWIntroHeadingChar">
    <w:name w:val="RCoW Intro Heading Char"/>
    <w:basedOn w:val="DefaultParagraphFont"/>
    <w:link w:val="RCoWIntroHeading"/>
    <w:rsid w:val="00E94599"/>
    <w:rPr>
      <w:rFonts w:ascii="Arial" w:eastAsiaTheme="majorEastAsia" w:hAnsi="Arial" w:cs="Arial"/>
      <w:b/>
      <w:bCs/>
      <w:color w:val="19254F"/>
      <w:spacing w:val="4"/>
      <w:sz w:val="44"/>
      <w:szCs w:val="44"/>
      <w:lang w:val="en-GB"/>
    </w:rPr>
  </w:style>
  <w:style w:type="paragraph" w:styleId="NormalWeb">
    <w:name w:val="Normal (Web)"/>
    <w:basedOn w:val="Normal"/>
    <w:uiPriority w:val="99"/>
    <w:rsid w:val="002E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RCOWHeading">
    <w:name w:val="RCOW Heading"/>
    <w:basedOn w:val="Normal"/>
    <w:link w:val="RCOWHeadingChar"/>
    <w:qFormat/>
    <w:rsid w:val="002806EA"/>
    <w:pPr>
      <w:spacing w:after="120"/>
    </w:pPr>
    <w:rPr>
      <w:rFonts w:eastAsiaTheme="majorEastAsia"/>
      <w:color w:val="19254F"/>
      <w:sz w:val="28"/>
      <w:lang w:val="en-GB" w:eastAsia="en-AU"/>
    </w:rPr>
  </w:style>
  <w:style w:type="character" w:customStyle="1" w:styleId="RCOWHeadingChar">
    <w:name w:val="RCOW Heading Char"/>
    <w:basedOn w:val="DefaultParagraphFont"/>
    <w:link w:val="RCOWHeading"/>
    <w:rsid w:val="002806EA"/>
    <w:rPr>
      <w:rFonts w:ascii="Arial" w:eastAsiaTheme="majorEastAsia" w:hAnsi="Arial"/>
      <w:color w:val="19254F"/>
      <w:sz w:val="28"/>
      <w:lang w:val="en-GB" w:eastAsia="en-AU"/>
    </w:rPr>
  </w:style>
  <w:style w:type="paragraph" w:styleId="BodyText2">
    <w:name w:val="Body Text 2"/>
    <w:basedOn w:val="Normal"/>
    <w:link w:val="BodyText2Char"/>
    <w:rsid w:val="00F31704"/>
    <w:pPr>
      <w:spacing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F31704"/>
    <w:rPr>
      <w:rFonts w:ascii="Times New Roman" w:eastAsia="Times New Roman" w:hAnsi="Times New Roman" w:cs="Times New Roman"/>
      <w:i/>
      <w:sz w:val="24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C1505"/>
    <w:rPr>
      <w:color w:val="605E5C"/>
      <w:shd w:val="clear" w:color="auto" w:fill="E1DFDD"/>
    </w:rPr>
  </w:style>
  <w:style w:type="paragraph" w:customStyle="1" w:styleId="pf0">
    <w:name w:val="pf0"/>
    <w:basedOn w:val="Normal"/>
    <w:rsid w:val="00FE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FE63FC"/>
    <w:rPr>
      <w:rFonts w:ascii="Segoe UI" w:hAnsi="Segoe UI" w:cs="Segoe UI" w:hint="default"/>
      <w:color w:val="666666"/>
      <w:sz w:val="18"/>
      <w:szCs w:val="18"/>
    </w:rPr>
  </w:style>
  <w:style w:type="paragraph" w:customStyle="1" w:styleId="BulletPoints">
    <w:name w:val="Bullet Points"/>
    <w:basedOn w:val="Normal"/>
    <w:uiPriority w:val="99"/>
    <w:rsid w:val="00AA4E63"/>
    <w:pPr>
      <w:numPr>
        <w:numId w:val="2"/>
      </w:numPr>
      <w:spacing w:after="120" w:line="240" w:lineRule="auto"/>
      <w:ind w:left="357" w:hanging="357"/>
    </w:pPr>
    <w:rPr>
      <w:rFonts w:eastAsia="Times New Roman" w:cs="Arial"/>
      <w:sz w:val="22"/>
    </w:rPr>
  </w:style>
  <w:style w:type="paragraph" w:customStyle="1" w:styleId="body">
    <w:name w:val="body"/>
    <w:basedOn w:val="Normal"/>
    <w:rsid w:val="00AA4E63"/>
    <w:pPr>
      <w:spacing w:after="24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styleId="Strong">
    <w:name w:val="Strong"/>
    <w:basedOn w:val="DefaultParagraphFont"/>
    <w:uiPriority w:val="22"/>
    <w:qFormat/>
    <w:rsid w:val="00AA4E63"/>
    <w:rPr>
      <w:b/>
      <w:bCs/>
    </w:rPr>
  </w:style>
  <w:style w:type="paragraph" w:customStyle="1" w:styleId="paragraph">
    <w:name w:val="paragraph"/>
    <w:basedOn w:val="Normal"/>
    <w:rsid w:val="00A82D63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AU"/>
    </w:rPr>
  </w:style>
  <w:style w:type="character" w:customStyle="1" w:styleId="normaltextrun">
    <w:name w:val="normaltextrun"/>
    <w:basedOn w:val="DefaultParagraphFont"/>
    <w:rsid w:val="00A82D63"/>
  </w:style>
  <w:style w:type="paragraph" w:styleId="BodyText">
    <w:name w:val="Body Text"/>
    <w:basedOn w:val="Normal"/>
    <w:link w:val="BodyTextChar"/>
    <w:uiPriority w:val="1"/>
    <w:unhideWhenUsed/>
    <w:qFormat/>
    <w:rsid w:val="00DC78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DC78F4"/>
    <w:rPr>
      <w:rFonts w:ascii="Arial" w:hAnsi="Arial"/>
      <w:sz w:val="20"/>
    </w:rPr>
  </w:style>
  <w:style w:type="paragraph" w:customStyle="1" w:styleId="TableParagraph">
    <w:name w:val="Table Paragraph"/>
    <w:basedOn w:val="Normal"/>
    <w:uiPriority w:val="1"/>
    <w:qFormat/>
    <w:rsid w:val="00DC78F4"/>
    <w:pPr>
      <w:widowControl w:val="0"/>
      <w:autoSpaceDE w:val="0"/>
      <w:autoSpaceDN w:val="0"/>
      <w:spacing w:line="255" w:lineRule="exact"/>
      <w:ind w:left="107"/>
    </w:pPr>
    <w:rPr>
      <w:rFonts w:eastAsia="Arial" w:cs="Arial"/>
      <w:sz w:val="22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3D790A"/>
  </w:style>
  <w:style w:type="paragraph" w:styleId="BlockText">
    <w:name w:val="Block Text"/>
    <w:basedOn w:val="Normal"/>
    <w:uiPriority w:val="99"/>
    <w:semiHidden/>
    <w:unhideWhenUsed/>
    <w:rsid w:val="003D79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D79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D790A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D790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D790A"/>
    <w:rPr>
      <w:rFonts w:ascii="Arial" w:hAnsi="Arial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D790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D790A"/>
    <w:rPr>
      <w:rFonts w:ascii="Arial" w:hAnsi="Arial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D790A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D790A"/>
    <w:rPr>
      <w:rFonts w:ascii="Arial" w:hAnsi="Arial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D790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D790A"/>
    <w:rPr>
      <w:rFonts w:ascii="Arial" w:hAnsi="Arial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D790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D790A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790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D790A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D790A"/>
    <w:rPr>
      <w:rFonts w:ascii="Arial" w:hAnsi="Arial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90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90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90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D790A"/>
  </w:style>
  <w:style w:type="character" w:customStyle="1" w:styleId="DateChar">
    <w:name w:val="Date Char"/>
    <w:basedOn w:val="DefaultParagraphFont"/>
    <w:link w:val="Date"/>
    <w:uiPriority w:val="99"/>
    <w:semiHidden/>
    <w:rsid w:val="003D790A"/>
    <w:rPr>
      <w:rFonts w:ascii="Arial" w:hAnsi="Arial"/>
      <w:sz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D790A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D790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D790A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D790A"/>
    <w:rPr>
      <w:rFonts w:ascii="Arial" w:hAnsi="Arial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790A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790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D790A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D790A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790A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790A"/>
    <w:rPr>
      <w:rFonts w:ascii="Arial" w:hAnsi="Arial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D790A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D790A"/>
    <w:rPr>
      <w:rFonts w:ascii="Arial" w:hAnsi="Arial"/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790A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790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D790A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D790A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D790A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D790A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D790A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D790A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D790A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D790A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D790A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D790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3D790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90A"/>
    <w:rPr>
      <w:rFonts w:ascii="Arial" w:hAnsi="Arial"/>
      <w:i/>
      <w:iCs/>
      <w:color w:val="4F81BD" w:themeColor="accent1"/>
      <w:sz w:val="20"/>
    </w:rPr>
  </w:style>
  <w:style w:type="paragraph" w:styleId="List">
    <w:name w:val="List"/>
    <w:basedOn w:val="Normal"/>
    <w:uiPriority w:val="99"/>
    <w:semiHidden/>
    <w:unhideWhenUsed/>
    <w:rsid w:val="003D790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D790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D790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D790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D790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3D790A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D790A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D790A"/>
    <w:pPr>
      <w:numPr>
        <w:numId w:val="2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D790A"/>
    <w:pPr>
      <w:numPr>
        <w:numId w:val="2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D790A"/>
    <w:pPr>
      <w:numPr>
        <w:numId w:val="2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D790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D790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D790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D790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D790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3D790A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D790A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D790A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D790A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D790A"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D79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D790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D79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D790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3D790A"/>
    <w:pPr>
      <w:spacing w:after="0" w:line="240" w:lineRule="auto"/>
    </w:pPr>
    <w:rPr>
      <w:rFonts w:ascii="Arial" w:hAnsi="Arial"/>
      <w:sz w:val="20"/>
    </w:rPr>
  </w:style>
  <w:style w:type="paragraph" w:styleId="NormalIndent">
    <w:name w:val="Normal Indent"/>
    <w:basedOn w:val="Normal"/>
    <w:uiPriority w:val="99"/>
    <w:semiHidden/>
    <w:unhideWhenUsed/>
    <w:rsid w:val="003D790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D790A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D790A"/>
    <w:rPr>
      <w:rFonts w:ascii="Arial" w:hAnsi="Arial"/>
      <w:sz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D790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790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3D79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90A"/>
    <w:rPr>
      <w:rFonts w:ascii="Arial" w:hAnsi="Arial"/>
      <w:i/>
      <w:iCs/>
      <w:color w:val="404040" w:themeColor="text1" w:themeTint="BF"/>
      <w:sz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D790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D790A"/>
    <w:rPr>
      <w:rFonts w:ascii="Arial" w:hAnsi="Arial"/>
      <w:sz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D790A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D790A"/>
    <w:rPr>
      <w:rFonts w:ascii="Arial" w:hAnsi="Arial"/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D790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D790A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D790A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D790A"/>
  </w:style>
  <w:style w:type="paragraph" w:styleId="Title">
    <w:name w:val="Title"/>
    <w:basedOn w:val="Normal"/>
    <w:next w:val="Normal"/>
    <w:link w:val="TitleChar"/>
    <w:uiPriority w:val="10"/>
    <w:rsid w:val="003D790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3D790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D790A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D790A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D790A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D790A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D790A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790A"/>
    <w:pPr>
      <w:keepNext/>
      <w:keepLines/>
      <w:shd w:val="clear" w:color="auto" w:fill="auto"/>
      <w:spacing w:before="240" w:line="276" w:lineRule="auto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pacing w:val="0"/>
      <w:sz w:val="32"/>
      <w:szCs w:val="3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McGan\Downloads\Position%20Descrip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2075ECDFBAD4C87F776B3CC980B61" ma:contentTypeVersion="24" ma:contentTypeDescription="Create a new document." ma:contentTypeScope="" ma:versionID="535c1bcd7580112dcceb3a1b1542e66b">
  <xsd:schema xmlns:xsd="http://www.w3.org/2001/XMLSchema" xmlns:xs="http://www.w3.org/2001/XMLSchema" xmlns:p="http://schemas.microsoft.com/office/2006/metadata/properties" xmlns:ns2="19f72b10-0b23-4186-abb5-b90927d27de8" xmlns:ns3="dfc457a1-2597-4d73-8258-080fdbbcc9a6" xmlns:ns4="aad6fe4d-4816-40a6-b7ed-96d5ce3ed275" targetNamespace="http://schemas.microsoft.com/office/2006/metadata/properties" ma:root="true" ma:fieldsID="9483d853c66329e6db092a7502956f54" ns2:_="" ns3:_="" ns4:_="">
    <xsd:import namespace="19f72b10-0b23-4186-abb5-b90927d27de8"/>
    <xsd:import namespace="dfc457a1-2597-4d73-8258-080fdbbcc9a6"/>
    <xsd:import namespace="aad6fe4d-4816-40a6-b7ed-96d5ce3ed275"/>
    <xsd:element name="properties">
      <xsd:complexType>
        <xsd:sequence>
          <xsd:element name="documentManagement">
            <xsd:complexType>
              <xsd:all>
                <xsd:element ref="ns2:Sign-off_x0020_by1" minOccurs="0"/>
                <xsd:element ref="ns2:Sign-off_x0020_date" minOccurs="0"/>
                <xsd:element ref="ns2:Sign-off_x0020_stage" minOccurs="0"/>
                <xsd:element ref="ns2:ad229535f4d74ca8bf9cf6109f89ade6" minOccurs="0"/>
                <xsd:element ref="ns2:TaxCatchAll" minOccurs="0"/>
                <xsd:element ref="ns2:TaxCatchAllLabel" minOccurs="0"/>
                <xsd:element ref="ns2:Sign-off_x0020_status" minOccurs="0"/>
                <xsd:element ref="ns3:MediaServiceEventHashCod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cd43fcb28379408ca5669e692f65d60d" minOccurs="0"/>
                <xsd:element ref="ns3:MediaServiceOCR" minOccurs="0"/>
                <xsd:element ref="ns3:KeyWords" minOccurs="0"/>
                <xsd:element ref="ns3:MediaServiceGenerationTime" minOccurs="0"/>
                <xsd:element ref="ns3:MediaServiceDateTake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72b10-0b23-4186-abb5-b90927d27de8" elementFormDefault="qualified">
    <xsd:import namespace="http://schemas.microsoft.com/office/2006/documentManagement/types"/>
    <xsd:import namespace="http://schemas.microsoft.com/office/infopath/2007/PartnerControls"/>
    <xsd:element name="Sign-off_x0020_by1" ma:index="3" nillable="true" ma:displayName="Sign-off by" ma:list="UserInfo" ma:internalName="Sign_x002d_off_x0020_by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-off_x0020_date" ma:index="4" nillable="true" ma:displayName="Sign-off date" ma:default="" ma:format="DateTime" ma:internalName="Sign_x002d_off_x0020_date">
      <xsd:simpleType>
        <xsd:restriction base="dms:DateTime"/>
      </xsd:simpleType>
    </xsd:element>
    <xsd:element name="Sign-off_x0020_stage" ma:index="5" nillable="true" ma:displayName="Sign-off stage" ma:default="" ma:internalName="Sign_x002d_off_x0020_stage">
      <xsd:simpleType>
        <xsd:restriction base="dms:Text">
          <xsd:maxLength value="255"/>
        </xsd:restriction>
      </xsd:simpleType>
    </xsd:element>
    <xsd:element name="ad229535f4d74ca8bf9cf6109f89ade6" ma:index="10" nillable="true" ma:taxonomy="true" ma:internalName="ad229535f4d74ca8bf9cf6109f89ade6" ma:taxonomyFieldName="Document_x0020_Type" ma:displayName="Document Type" ma:default="" ma:fieldId="{ad229535-f4d7-4ca8-bf9c-f6109f89ade6}" ma:sspId="291fe3bc-e0c4-40d5-bfc9-41dd416881b3" ma:termSetId="bec104b5-81e7-44dc-84cb-9722d84338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308410f1-6b01-4cc4-ac59-2512644b4c25}" ma:internalName="TaxCatchAll" ma:showField="CatchAllData" ma:web="aad6fe4d-4816-40a6-b7ed-96d5ce3ed2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08410f1-6b01-4cc4-ac59-2512644b4c25}" ma:internalName="TaxCatchAllLabel" ma:readOnly="true" ma:showField="CatchAllDataLabel" ma:web="aad6fe4d-4816-40a6-b7ed-96d5ce3ed2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gn-off_x0020_status" ma:index="15" nillable="true" ma:displayName="Sign-off status" ma:default="" ma:internalName="Sign_x002d_off_x0020_status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457a1-2597-4d73-8258-080fdbbcc9a6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d43fcb28379408ca5669e692f65d60d" ma:index="24" nillable="true" ma:taxonomy="true" ma:internalName="cd43fcb28379408ca5669e692f65d60d" ma:taxonomyFieldName="Document_x0020_Types" ma:displayName="Document Types" ma:readOnly="false" ma:default="" ma:fieldId="{cd43fcb2-8379-408c-a566-9e692f65d60d}" ma:sspId="291fe3bc-e0c4-40d5-bfc9-41dd416881b3" ma:termSetId="6019c377-d0e4-4829-ac39-07c5a30d50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eyWords" ma:index="26" nillable="true" ma:displayName="Key Words" ma:description="Key words relating to the document" ma:format="Dropdown" ma:internalName="KeyWords">
      <xsd:simpleType>
        <xsd:restriction base="dms:Text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291fe3bc-e0c4-40d5-bfc9-41dd41688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6fe4d-4816-40a6-b7ed-96d5ce3ed2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229535f4d74ca8bf9cf6109f89ade6 xmlns="19f72b10-0b23-4186-abb5-b90927d27de8">
      <Terms xmlns="http://schemas.microsoft.com/office/infopath/2007/PartnerControls"/>
    </ad229535f4d74ca8bf9cf6109f89ade6>
    <Sign-off_x0020_stage xmlns="19f72b10-0b23-4186-abb5-b90927d27de8" xsi:nil="true"/>
    <Sign-off_x0020_date xmlns="19f72b10-0b23-4186-abb5-b90927d27de8" xsi:nil="true"/>
    <Sign-off_x0020_status xmlns="19f72b10-0b23-4186-abb5-b90927d27de8" xsi:nil="true"/>
    <Sign-off_x0020_by1 xmlns="19f72b10-0b23-4186-abb5-b90927d27de8">
      <UserInfo>
        <DisplayName/>
        <AccountId xsi:nil="true"/>
        <AccountType/>
      </UserInfo>
    </Sign-off_x0020_by1>
    <TaxCatchAll xmlns="19f72b10-0b23-4186-abb5-b90927d27de8" xsi:nil="true"/>
    <SharedWithUsers xmlns="aad6fe4d-4816-40a6-b7ed-96d5ce3ed275">
      <UserInfo>
        <DisplayName/>
        <AccountId xsi:nil="true"/>
        <AccountType/>
      </UserInfo>
    </SharedWithUsers>
    <lcf76f155ced4ddcb4097134ff3c332f xmlns="dfc457a1-2597-4d73-8258-080fdbbcc9a6">
      <Terms xmlns="http://schemas.microsoft.com/office/infopath/2007/PartnerControls"/>
    </lcf76f155ced4ddcb4097134ff3c332f>
    <MediaLengthInSeconds xmlns="dfc457a1-2597-4d73-8258-080fdbbcc9a6" xsi:nil="true"/>
    <cd43fcb28379408ca5669e692f65d60d xmlns="dfc457a1-2597-4d73-8258-080fdbbcc9a6">
      <Terms xmlns="http://schemas.microsoft.com/office/infopath/2007/PartnerControls"/>
    </cd43fcb28379408ca5669e692f65d60d>
    <KeyWords xmlns="dfc457a1-2597-4d73-8258-080fdbbcc9a6" xsi:nil="true"/>
  </documentManagement>
</p:properties>
</file>

<file path=customXml/item5.xml><?xml version="1.0" encoding="utf-8"?>
<?mso-contentType ?>
<SharedContentType xmlns="Microsoft.SharePoint.Taxonomy.ContentTypeSync" SourceId="291fe3bc-e0c4-40d5-bfc9-41dd416881b3" ContentTypeId="0x0101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6D922B-7CD7-49F9-A047-E7CFC1700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72b10-0b23-4186-abb5-b90927d27de8"/>
    <ds:schemaRef ds:uri="dfc457a1-2597-4d73-8258-080fdbbcc9a6"/>
    <ds:schemaRef ds:uri="aad6fe4d-4816-40a6-b7ed-96d5ce3ed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85034-899B-4924-90F9-C5FC76CD20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F2B427-1724-4AD8-A060-35A4FCE44539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92963926-559C-47AB-81DE-FFFED1FEF55B}">
  <ds:schemaRefs>
    <ds:schemaRef ds:uri="http://schemas.microsoft.com/office/2006/metadata/properties"/>
    <ds:schemaRef ds:uri="http://schemas.microsoft.com/office/infopath/2007/PartnerControls"/>
    <ds:schemaRef ds:uri="19f72b10-0b23-4186-abb5-b90927d27de8"/>
    <ds:schemaRef ds:uri="aad6fe4d-4816-40a6-b7ed-96d5ce3ed275"/>
    <ds:schemaRef ds:uri="dfc457a1-2597-4d73-8258-080fdbbcc9a6"/>
  </ds:schemaRefs>
</ds:datastoreItem>
</file>

<file path=customXml/itemProps5.xml><?xml version="1.0" encoding="utf-8"?>
<ds:datastoreItem xmlns:ds="http://schemas.openxmlformats.org/officeDocument/2006/customXml" ds:itemID="{B2A6A7AF-078B-4872-9262-0218BF32C23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67F4463-A525-49FC-9FE9-B3A609B5F8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Template.dotx</Template>
  <TotalTime>103</TotalTime>
  <Pages>6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Rural City of Wangaratta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Tegan McGann</dc:creator>
  <cp:lastModifiedBy>Karen Zamora</cp:lastModifiedBy>
  <cp:revision>6</cp:revision>
  <cp:lastPrinted>2021-12-15T22:57:00Z</cp:lastPrinted>
  <dcterms:created xsi:type="dcterms:W3CDTF">2022-07-08T04:53:00Z</dcterms:created>
  <dcterms:modified xsi:type="dcterms:W3CDTF">2024-12-17T05:04:00Z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0x0101006892075ECDFBAD4C87F776B3CC980B61</vt:lpwstr>
  </property>
  <property fmtid="{D5CDD505-2E9C-101B-9397-08002B2CF9AE}" pid="3" name="Order">
    <vt:r8>5648500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Document Type">
    <vt:lpwstr/>
  </property>
  <property fmtid="{D5CDD505-2E9C-101B-9397-08002B2CF9AE}" pid="8" name="_dlc_DocIdItemGuid">
    <vt:lpwstr>ad8defe4-92ff-4a23-bf72-71e059ce6175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dlc_DocId">
    <vt:lpwstr>RCOW-330632010-56654</vt:lpwstr>
  </property>
  <property fmtid="{D5CDD505-2E9C-101B-9397-08002B2CF9AE}" pid="12" name="TemplateUrl">
    <vt:lpwstr/>
  </property>
  <property fmtid="{D5CDD505-2E9C-101B-9397-08002B2CF9AE}" pid="13" name="_dlc_DocIdUrl">
    <vt:lpwstr>https://rcow.sharepoint.com/sites/InfoManagement/_layouts/15/DocIdRedir.aspx?ID=RCOW-330632010-56654, RCOW-330632010-56654</vt:lpwstr>
  </property>
  <property fmtid="{D5CDD505-2E9C-101B-9397-08002B2CF9AE}" pid="14" name="Document Types">
    <vt:lpwstr/>
  </property>
  <property fmtid="{D5CDD505-2E9C-101B-9397-08002B2CF9AE}" pid="15" name="MediaServiceImageTags">
    <vt:lpwstr/>
  </property>
  <property fmtid="{D5CDD505-2E9C-101B-9397-08002B2CF9AE}" pid="16" name="Document_x0020_Type">
    <vt:lpwstr/>
  </property>
  <property fmtid="{D5CDD505-2E9C-101B-9397-08002B2CF9AE}" pid="17" name="Document_x0020_Types">
    <vt:lpwstr/>
  </property>
</Properties>
</file>